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18CE9D" w14:textId="77777777" w:rsidR="00BE162B" w:rsidRPr="001E6151" w:rsidRDefault="00BE162B" w:rsidP="00BE162B">
      <w:pPr>
        <w:pStyle w:val="Bezmezer"/>
        <w:rPr>
          <w:rFonts w:cs="Times New Roman"/>
        </w:rPr>
      </w:pP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</w:r>
      <w:r w:rsidRPr="001E6151">
        <w:rPr>
          <w:rFonts w:cs="Times New Roman"/>
        </w:rPr>
        <w:tab/>
        <w:t>Příloha č. 1</w:t>
      </w:r>
    </w:p>
    <w:p w14:paraId="03BB3B4D" w14:textId="77777777" w:rsidR="00BE162B" w:rsidRPr="001E6151" w:rsidRDefault="00BE162B" w:rsidP="00BE162B">
      <w:pPr>
        <w:pStyle w:val="Bezmezer"/>
        <w:rPr>
          <w:rFonts w:cs="Times New Roman"/>
        </w:rPr>
      </w:pPr>
    </w:p>
    <w:p w14:paraId="40DE996B" w14:textId="77777777" w:rsidR="00BE162B" w:rsidRPr="001E6151" w:rsidRDefault="00BE162B" w:rsidP="00BE162B">
      <w:pPr>
        <w:pStyle w:val="Bezmezer"/>
        <w:rPr>
          <w:rFonts w:cs="Times New Roman"/>
        </w:rPr>
      </w:pPr>
    </w:p>
    <w:p w14:paraId="36B06A4D" w14:textId="77777777" w:rsidR="00BE162B" w:rsidRPr="001E6151" w:rsidRDefault="00BE162B" w:rsidP="00BE162B">
      <w:pPr>
        <w:jc w:val="center"/>
        <w:rPr>
          <w:rFonts w:cs="Times New Roman"/>
        </w:rPr>
      </w:pPr>
      <w:r w:rsidRPr="001E6151">
        <w:rPr>
          <w:rFonts w:cs="Times New Roman"/>
          <w:b/>
        </w:rPr>
        <w:t xml:space="preserve">Žádost o poskytnutí finanční podpory zájmové činnosti studentů na Univerzitě Karlově v Praze </w:t>
      </w:r>
      <w:r w:rsidRPr="001E6151">
        <w:rPr>
          <w:rFonts w:cs="Times New Roman"/>
        </w:rPr>
        <w:t xml:space="preserve">(dále jen UK“) </w:t>
      </w:r>
    </w:p>
    <w:p w14:paraId="28EAC9F1" w14:textId="77777777" w:rsidR="00BE162B" w:rsidRPr="001E6151" w:rsidRDefault="00BE162B" w:rsidP="00BE162B">
      <w:pPr>
        <w:jc w:val="center"/>
        <w:rPr>
          <w:rFonts w:cs="Times New Roman"/>
        </w:rPr>
      </w:pPr>
    </w:p>
    <w:tbl>
      <w:tblPr>
        <w:tblW w:w="877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5"/>
        <w:gridCol w:w="4337"/>
      </w:tblGrid>
      <w:tr w:rsidR="00BE162B" w:rsidRPr="001E6151" w14:paraId="05D9AD3D" w14:textId="77777777" w:rsidTr="00C25C80">
        <w:trPr>
          <w:trHeight w:val="375"/>
        </w:trPr>
        <w:tc>
          <w:tcPr>
            <w:tcW w:w="4435" w:type="dxa"/>
          </w:tcPr>
          <w:p w14:paraId="5251DE58" w14:textId="77777777" w:rsidR="00BE162B" w:rsidRPr="001E6151" w:rsidRDefault="00BE162B" w:rsidP="00C25C80">
            <w:pPr>
              <w:ind w:left="-23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Žádost o finanční podporu zájmové činnosti:                                                               </w:t>
            </w:r>
          </w:p>
        </w:tc>
        <w:tc>
          <w:tcPr>
            <w:tcW w:w="4337" w:type="dxa"/>
          </w:tcPr>
          <w:p w14:paraId="29CBADDC" w14:textId="77777777" w:rsidR="00BE162B" w:rsidRPr="001E6151" w:rsidRDefault="00BE162B" w:rsidP="00C25C80">
            <w:pPr>
              <w:ind w:left="-72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   </w:t>
            </w:r>
            <w:r w:rsidRPr="001E6151">
              <w:rPr>
                <w:rFonts w:cs="Times New Roman"/>
                <w:b/>
              </w:rPr>
              <w:t>na univerzitě</w:t>
            </w:r>
            <w:r w:rsidRPr="001E6151">
              <w:rPr>
                <w:rFonts w:cs="Times New Roman"/>
              </w:rPr>
              <w:t xml:space="preserve">*            </w:t>
            </w:r>
            <w:r w:rsidRPr="001E6151">
              <w:rPr>
                <w:rFonts w:cs="Times New Roman"/>
                <w:b/>
              </w:rPr>
              <w:t>na fakultě</w:t>
            </w:r>
            <w:r w:rsidRPr="001E6151">
              <w:rPr>
                <w:rFonts w:cs="Times New Roman"/>
              </w:rPr>
              <w:t xml:space="preserve">*                   </w:t>
            </w:r>
          </w:p>
        </w:tc>
      </w:tr>
      <w:tr w:rsidR="00BE162B" w:rsidRPr="001E6151" w14:paraId="0E5E3D60" w14:textId="77777777" w:rsidTr="00C25C80">
        <w:trPr>
          <w:trHeight w:val="423"/>
        </w:trPr>
        <w:tc>
          <w:tcPr>
            <w:tcW w:w="8772" w:type="dxa"/>
            <w:gridSpan w:val="2"/>
          </w:tcPr>
          <w:p w14:paraId="0AD7A83F" w14:textId="77777777" w:rsidR="00BE162B" w:rsidRPr="009D1622" w:rsidRDefault="00BE162B" w:rsidP="00C25C80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Podpora:        </w:t>
            </w:r>
            <w:r w:rsidRPr="009D1622">
              <w:rPr>
                <w:rFonts w:cs="Times New Roman"/>
                <w:b/>
              </w:rPr>
              <w:t>jednorázová</w:t>
            </w:r>
            <w:r w:rsidRPr="009D1622">
              <w:rPr>
                <w:rFonts w:cs="Times New Roman"/>
              </w:rPr>
              <w:t xml:space="preserve">*                </w:t>
            </w:r>
            <w:r w:rsidRPr="009D1622">
              <w:rPr>
                <w:rFonts w:cs="Times New Roman"/>
                <w:b/>
              </w:rPr>
              <w:t>pravidelná</w:t>
            </w:r>
            <w:r w:rsidRPr="009D1622">
              <w:rPr>
                <w:rFonts w:cs="Times New Roman"/>
              </w:rPr>
              <w:t xml:space="preserve"> pro zájmovou činnost na univerzitě*</w:t>
            </w:r>
          </w:p>
        </w:tc>
      </w:tr>
      <w:tr w:rsidR="00BE162B" w:rsidRPr="001E6151" w14:paraId="09FEDF73" w14:textId="77777777" w:rsidTr="00C25C80">
        <w:trPr>
          <w:trHeight w:val="990"/>
        </w:trPr>
        <w:tc>
          <w:tcPr>
            <w:tcW w:w="8772" w:type="dxa"/>
            <w:gridSpan w:val="2"/>
          </w:tcPr>
          <w:p w14:paraId="50654019" w14:textId="77777777" w:rsidR="00BE162B" w:rsidRPr="009D1622" w:rsidRDefault="00BE162B" w:rsidP="00C25C80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>Název žadatele:</w:t>
            </w:r>
          </w:p>
          <w:p w14:paraId="5758F013" w14:textId="77777777" w:rsidR="00BE162B" w:rsidRPr="009D1622" w:rsidRDefault="00BE162B" w:rsidP="00C25C80">
            <w:pPr>
              <w:rPr>
                <w:rFonts w:cs="Times New Roman"/>
              </w:rPr>
            </w:pPr>
          </w:p>
        </w:tc>
      </w:tr>
      <w:tr w:rsidR="00BE162B" w:rsidRPr="001E6151" w14:paraId="4A02A6DD" w14:textId="77777777" w:rsidTr="00C25C80">
        <w:trPr>
          <w:trHeight w:val="555"/>
        </w:trPr>
        <w:tc>
          <w:tcPr>
            <w:tcW w:w="8772" w:type="dxa"/>
            <w:gridSpan w:val="2"/>
          </w:tcPr>
          <w:p w14:paraId="11CEEA64" w14:textId="77777777" w:rsidR="00BE162B" w:rsidRPr="009D1622" w:rsidRDefault="00BE162B" w:rsidP="00C25C80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Právní </w:t>
            </w:r>
            <w:proofErr w:type="gramStart"/>
            <w:r w:rsidRPr="009D1622">
              <w:rPr>
                <w:rFonts w:cs="Times New Roman"/>
              </w:rPr>
              <w:t>forma:             studentský</w:t>
            </w:r>
            <w:proofErr w:type="gramEnd"/>
            <w:r w:rsidRPr="009D1622">
              <w:rPr>
                <w:rFonts w:cs="Times New Roman"/>
              </w:rPr>
              <w:t xml:space="preserve"> spolek*         nadační fond*      nadace* </w:t>
            </w:r>
          </w:p>
        </w:tc>
      </w:tr>
      <w:tr w:rsidR="00BE162B" w:rsidRPr="001E6151" w14:paraId="39C0D994" w14:textId="77777777" w:rsidTr="00C25C80">
        <w:trPr>
          <w:trHeight w:val="405"/>
        </w:trPr>
        <w:tc>
          <w:tcPr>
            <w:tcW w:w="8772" w:type="dxa"/>
            <w:gridSpan w:val="2"/>
          </w:tcPr>
          <w:p w14:paraId="62C85063" w14:textId="77777777" w:rsidR="00BE162B" w:rsidRPr="009D1622" w:rsidRDefault="00BE162B" w:rsidP="00C25C80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IČO: </w:t>
            </w:r>
          </w:p>
        </w:tc>
      </w:tr>
      <w:tr w:rsidR="00BE162B" w:rsidRPr="001E6151" w14:paraId="4B168601" w14:textId="77777777" w:rsidTr="00C25C80">
        <w:trPr>
          <w:trHeight w:val="450"/>
        </w:trPr>
        <w:tc>
          <w:tcPr>
            <w:tcW w:w="8772" w:type="dxa"/>
            <w:gridSpan w:val="2"/>
          </w:tcPr>
          <w:p w14:paraId="3667E705" w14:textId="77777777" w:rsidR="00BE162B" w:rsidRPr="009D1622" w:rsidRDefault="00BE162B" w:rsidP="00C25C80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>Sídlo:</w:t>
            </w:r>
          </w:p>
        </w:tc>
      </w:tr>
      <w:tr w:rsidR="00BE162B" w:rsidRPr="001E6151" w14:paraId="5716B688" w14:textId="77777777" w:rsidTr="00C25C80">
        <w:trPr>
          <w:trHeight w:val="450"/>
        </w:trPr>
        <w:tc>
          <w:tcPr>
            <w:tcW w:w="8772" w:type="dxa"/>
            <w:gridSpan w:val="2"/>
          </w:tcPr>
          <w:p w14:paraId="3A1FB060" w14:textId="77777777" w:rsidR="0019040D" w:rsidRPr="009D1622" w:rsidRDefault="00BE162B" w:rsidP="00C25C80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>Bankovní spojení</w:t>
            </w:r>
            <w:r w:rsidR="0019040D" w:rsidRPr="009D1622">
              <w:rPr>
                <w:rFonts w:cs="Times New Roman"/>
              </w:rPr>
              <w:t xml:space="preserve">: </w:t>
            </w:r>
          </w:p>
          <w:p w14:paraId="6CBE2ECF" w14:textId="77777777" w:rsidR="00BE162B" w:rsidRPr="009D1622" w:rsidRDefault="0019040D" w:rsidP="0019040D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banka:                                                                           </w:t>
            </w:r>
            <w:proofErr w:type="spellStart"/>
            <w:proofErr w:type="gramStart"/>
            <w:r w:rsidRPr="009D1622">
              <w:rPr>
                <w:rFonts w:cs="Times New Roman"/>
              </w:rPr>
              <w:t>č.ú</w:t>
            </w:r>
            <w:proofErr w:type="spellEnd"/>
            <w:r w:rsidRPr="009D1622">
              <w:rPr>
                <w:rFonts w:cs="Times New Roman"/>
              </w:rPr>
              <w:t>.</w:t>
            </w:r>
            <w:r w:rsidR="00BE162B" w:rsidRPr="009D1622">
              <w:rPr>
                <w:rFonts w:cs="Times New Roman"/>
              </w:rPr>
              <w:t>:</w:t>
            </w:r>
            <w:proofErr w:type="gramEnd"/>
          </w:p>
        </w:tc>
      </w:tr>
      <w:tr w:rsidR="00BE162B" w:rsidRPr="001E6151" w14:paraId="7F6BB034" w14:textId="77777777" w:rsidTr="0019040D">
        <w:trPr>
          <w:trHeight w:val="937"/>
        </w:trPr>
        <w:tc>
          <w:tcPr>
            <w:tcW w:w="8772" w:type="dxa"/>
            <w:gridSpan w:val="2"/>
          </w:tcPr>
          <w:p w14:paraId="1D6558A6" w14:textId="0A2AD93F" w:rsidR="00BE162B" w:rsidRPr="009D1622" w:rsidRDefault="00BE162B" w:rsidP="00C25C80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>Statutární orgán</w:t>
            </w:r>
            <w:r w:rsidR="0019040D" w:rsidRPr="009D1622">
              <w:rPr>
                <w:rFonts w:cs="Times New Roman"/>
              </w:rPr>
              <w:t xml:space="preserve"> (jméno a příjmení, označení osoby oprávněné jednat za spolek, nadaci navenek</w:t>
            </w:r>
            <w:r w:rsidR="0039476D" w:rsidRPr="009D1622">
              <w:rPr>
                <w:rFonts w:cs="Times New Roman"/>
              </w:rPr>
              <w:t>)</w:t>
            </w:r>
            <w:r w:rsidRPr="009D1622">
              <w:rPr>
                <w:rFonts w:cs="Times New Roman"/>
              </w:rPr>
              <w:t>:</w:t>
            </w:r>
          </w:p>
          <w:p w14:paraId="1C18D337" w14:textId="2C4BE977" w:rsidR="00BE162B" w:rsidRPr="009D1622" w:rsidRDefault="0019040D" w:rsidP="0019040D">
            <w:pPr>
              <w:rPr>
                <w:rFonts w:cs="Times New Roman"/>
              </w:rPr>
            </w:pPr>
            <w:r w:rsidRPr="009D1622">
              <w:rPr>
                <w:rFonts w:cs="Times New Roman"/>
              </w:rPr>
              <w:t>------------------------------------------------------------------------------------------------------------Telefon:                                                                e-mail:</w:t>
            </w:r>
          </w:p>
        </w:tc>
      </w:tr>
      <w:tr w:rsidR="00BE162B" w:rsidRPr="001E6151" w14:paraId="1C53CE09" w14:textId="77777777" w:rsidTr="0089619C">
        <w:trPr>
          <w:trHeight w:val="420"/>
        </w:trPr>
        <w:tc>
          <w:tcPr>
            <w:tcW w:w="8772" w:type="dxa"/>
            <w:gridSpan w:val="2"/>
            <w:tcBorders>
              <w:bottom w:val="single" w:sz="4" w:space="0" w:color="auto"/>
            </w:tcBorders>
          </w:tcPr>
          <w:p w14:paraId="6153C92E" w14:textId="77777777" w:rsidR="00BE162B" w:rsidRPr="009D1622" w:rsidRDefault="00BE162B" w:rsidP="00C25C80">
            <w:pPr>
              <w:ind w:right="-343"/>
              <w:rPr>
                <w:rFonts w:cs="Times New Roman"/>
              </w:rPr>
            </w:pPr>
            <w:r w:rsidRPr="009D1622">
              <w:rPr>
                <w:rFonts w:cs="Times New Roman"/>
              </w:rPr>
              <w:t>Žadatel prohlašuje, že je založen za účelem výkonu nebo podpory zájmové činnosti ve smyslu čl. 2 odst. 1 pravidel zájmové činnosti studentů UK nebo u žadatele výkon nebo podpora zájmové činnosti tvoří podle stanov, nadační listiny, zakládací listiny nebo statutu samostatnou, od ostatních činností organizačně i hospodářsky oddělitelnou činnost.</w:t>
            </w:r>
          </w:p>
          <w:p w14:paraId="6659C126" w14:textId="77777777" w:rsidR="00BE162B" w:rsidRPr="009D1622" w:rsidRDefault="00BE162B" w:rsidP="00C25C80">
            <w:pPr>
              <w:ind w:right="-343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              ano*                        ne*</w:t>
            </w:r>
          </w:p>
        </w:tc>
      </w:tr>
      <w:tr w:rsidR="0089619C" w:rsidRPr="001E6151" w14:paraId="56612EDD" w14:textId="77777777" w:rsidTr="0089619C">
        <w:trPr>
          <w:trHeight w:val="420"/>
        </w:trPr>
        <w:tc>
          <w:tcPr>
            <w:tcW w:w="8772" w:type="dxa"/>
            <w:gridSpan w:val="2"/>
            <w:tcBorders>
              <w:left w:val="nil"/>
              <w:right w:val="nil"/>
            </w:tcBorders>
          </w:tcPr>
          <w:p w14:paraId="5613F314" w14:textId="77777777" w:rsidR="0089619C" w:rsidRPr="009D1622" w:rsidRDefault="0089619C" w:rsidP="00C25C80">
            <w:pPr>
              <w:ind w:right="-343"/>
              <w:rPr>
                <w:rFonts w:cs="Times New Roman"/>
              </w:rPr>
            </w:pPr>
          </w:p>
        </w:tc>
      </w:tr>
      <w:tr w:rsidR="00BE162B" w:rsidRPr="001E6151" w14:paraId="792A7F10" w14:textId="77777777" w:rsidTr="00C25C80">
        <w:trPr>
          <w:trHeight w:val="465"/>
        </w:trPr>
        <w:tc>
          <w:tcPr>
            <w:tcW w:w="8772" w:type="dxa"/>
            <w:gridSpan w:val="2"/>
          </w:tcPr>
          <w:p w14:paraId="694FC400" w14:textId="77777777" w:rsidR="00BE162B" w:rsidRPr="009D1622" w:rsidRDefault="00BE162B" w:rsidP="00C25C80">
            <w:pPr>
              <w:pStyle w:val="Bezmezer"/>
              <w:rPr>
                <w:rFonts w:cs="Times New Roman"/>
                <w:b/>
              </w:rPr>
            </w:pPr>
            <w:r w:rsidRPr="009D1622">
              <w:rPr>
                <w:rFonts w:cs="Times New Roman"/>
                <w:b/>
              </w:rPr>
              <w:t>Počet členů:</w:t>
            </w:r>
          </w:p>
          <w:p w14:paraId="341F2D89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>------------------------------------------------------------------------------------------------------------</w:t>
            </w:r>
          </w:p>
          <w:p w14:paraId="2B22AC13" w14:textId="77777777" w:rsidR="00BE162B" w:rsidRPr="009D1622" w:rsidRDefault="00BE162B" w:rsidP="00C25C80">
            <w:pPr>
              <w:pStyle w:val="Bezmezer"/>
              <w:rPr>
                <w:rFonts w:cs="Times New Roman"/>
                <w:b/>
              </w:rPr>
            </w:pPr>
            <w:r w:rsidRPr="009D1622">
              <w:rPr>
                <w:rFonts w:cs="Times New Roman"/>
                <w:b/>
              </w:rPr>
              <w:t xml:space="preserve">Studentský spolek:* </w:t>
            </w:r>
          </w:p>
          <w:p w14:paraId="6C301D6E" w14:textId="77777777" w:rsidR="0089619C" w:rsidRPr="009D1622" w:rsidRDefault="0089619C" w:rsidP="00C25C80">
            <w:pPr>
              <w:pStyle w:val="Bezmezer"/>
              <w:rPr>
                <w:rFonts w:cs="Times New Roman"/>
              </w:rPr>
            </w:pPr>
          </w:p>
          <w:p w14:paraId="0CE5FE93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  <w:u w:val="single"/>
              </w:rPr>
              <w:t xml:space="preserve">Zájmová činnost </w:t>
            </w:r>
            <w:r w:rsidRPr="009D1622">
              <w:rPr>
                <w:rFonts w:cs="Times New Roman"/>
                <w:b/>
                <w:u w:val="single"/>
              </w:rPr>
              <w:t xml:space="preserve">na </w:t>
            </w:r>
            <w:proofErr w:type="gramStart"/>
            <w:r w:rsidRPr="009D1622">
              <w:rPr>
                <w:rFonts w:cs="Times New Roman"/>
                <w:b/>
                <w:u w:val="single"/>
              </w:rPr>
              <w:t>univerzitě</w:t>
            </w:r>
            <w:r w:rsidRPr="009D1622">
              <w:rPr>
                <w:rFonts w:cs="Times New Roman"/>
              </w:rPr>
              <w:t xml:space="preserve">:*           </w:t>
            </w:r>
            <w:r w:rsidRPr="009D1622">
              <w:rPr>
                <w:rFonts w:cs="Times New Roman"/>
                <w:u w:val="single"/>
              </w:rPr>
              <w:t>Zájmová</w:t>
            </w:r>
            <w:proofErr w:type="gramEnd"/>
            <w:r w:rsidRPr="009D1622">
              <w:rPr>
                <w:rFonts w:cs="Times New Roman"/>
                <w:u w:val="single"/>
              </w:rPr>
              <w:t xml:space="preserve"> činnost </w:t>
            </w:r>
            <w:r w:rsidRPr="009D1622">
              <w:rPr>
                <w:rFonts w:cs="Times New Roman"/>
                <w:b/>
                <w:u w:val="single"/>
              </w:rPr>
              <w:t>na fakultě</w:t>
            </w:r>
            <w:r w:rsidRPr="009D1622">
              <w:rPr>
                <w:rFonts w:cs="Times New Roman"/>
              </w:rPr>
              <w:t>:*</w:t>
            </w:r>
          </w:p>
          <w:p w14:paraId="6E63F962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počet členů </w:t>
            </w:r>
            <w:proofErr w:type="gramStart"/>
            <w:r w:rsidRPr="009D1622">
              <w:rPr>
                <w:rFonts w:cs="Times New Roman"/>
              </w:rPr>
              <w:t>celkem:                                počet</w:t>
            </w:r>
            <w:proofErr w:type="gramEnd"/>
            <w:r w:rsidRPr="009D1622">
              <w:rPr>
                <w:rFonts w:cs="Times New Roman"/>
              </w:rPr>
              <w:t xml:space="preserve"> členů celkem:</w:t>
            </w:r>
          </w:p>
          <w:p w14:paraId="0C631659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z toho studentů </w:t>
            </w:r>
            <w:proofErr w:type="gramStart"/>
            <w:r w:rsidRPr="009D1622">
              <w:rPr>
                <w:rFonts w:cs="Times New Roman"/>
              </w:rPr>
              <w:t>UK:                                z toho</w:t>
            </w:r>
            <w:proofErr w:type="gramEnd"/>
            <w:r w:rsidRPr="009D1622">
              <w:rPr>
                <w:rFonts w:cs="Times New Roman"/>
              </w:rPr>
              <w:t xml:space="preserve"> počet studentů dané fakulty:</w:t>
            </w:r>
          </w:p>
          <w:p w14:paraId="505CFD9E" w14:textId="77777777" w:rsidR="00BE162B" w:rsidRPr="009D1622" w:rsidRDefault="00041CDB" w:rsidP="00041CDB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>z toho studentů jedné fakulty:</w:t>
            </w:r>
          </w:p>
          <w:p w14:paraId="1A7A7376" w14:textId="77777777" w:rsidR="00041CDB" w:rsidRPr="009D1622" w:rsidRDefault="00041CDB" w:rsidP="00041CDB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>z toho právnických osob majících</w:t>
            </w:r>
          </w:p>
          <w:p w14:paraId="66AC4045" w14:textId="77777777" w:rsidR="00041CDB" w:rsidRPr="009D1622" w:rsidRDefault="00041CDB" w:rsidP="00041CDB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charakter fakultního spolku:  </w:t>
            </w:r>
          </w:p>
        </w:tc>
      </w:tr>
      <w:tr w:rsidR="00BE162B" w:rsidRPr="001E6151" w14:paraId="4B5A7CD4" w14:textId="77777777" w:rsidTr="00C25C80">
        <w:trPr>
          <w:trHeight w:val="465"/>
        </w:trPr>
        <w:tc>
          <w:tcPr>
            <w:tcW w:w="8772" w:type="dxa"/>
            <w:gridSpan w:val="2"/>
          </w:tcPr>
          <w:p w14:paraId="6E598D82" w14:textId="77777777" w:rsidR="00BE162B" w:rsidRPr="001E6151" w:rsidRDefault="00BE162B" w:rsidP="00C25C80">
            <w:pPr>
              <w:pStyle w:val="Bezmezer"/>
              <w:rPr>
                <w:rFonts w:cs="Times New Roman"/>
                <w:b/>
              </w:rPr>
            </w:pPr>
            <w:r w:rsidRPr="001E6151">
              <w:rPr>
                <w:rFonts w:cs="Times New Roman"/>
                <w:b/>
              </w:rPr>
              <w:t>Nadace, nadační fond:*</w:t>
            </w:r>
          </w:p>
          <w:p w14:paraId="7C96A870" w14:textId="77777777" w:rsidR="0089619C" w:rsidRPr="001E6151" w:rsidRDefault="0089619C" w:rsidP="00C25C80">
            <w:pPr>
              <w:pStyle w:val="Bezmezer"/>
              <w:rPr>
                <w:rFonts w:cs="Times New Roman"/>
              </w:rPr>
            </w:pPr>
          </w:p>
          <w:p w14:paraId="3AC8C667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  <w:u w:val="single"/>
              </w:rPr>
              <w:t xml:space="preserve">Zájmová činnost </w:t>
            </w:r>
            <w:r w:rsidRPr="001E6151">
              <w:rPr>
                <w:rFonts w:cs="Times New Roman"/>
                <w:b/>
                <w:u w:val="single"/>
              </w:rPr>
              <w:t>na univerzitě</w:t>
            </w:r>
            <w:r w:rsidRPr="001E6151">
              <w:rPr>
                <w:rFonts w:cs="Times New Roman"/>
                <w:b/>
              </w:rPr>
              <w:t>:*</w:t>
            </w:r>
            <w:r w:rsidRPr="001E6151">
              <w:rPr>
                <w:rFonts w:cs="Times New Roman"/>
              </w:rPr>
              <w:t xml:space="preserve">                 </w:t>
            </w:r>
          </w:p>
          <w:p w14:paraId="43701EAE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lastRenderedPageBreak/>
              <w:t xml:space="preserve">počet členů řídícího orgánu celkem:           </w:t>
            </w:r>
          </w:p>
          <w:p w14:paraId="3F55DB11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z toho počet členů z řad studentů UK podle jednotlivých fakult:</w:t>
            </w:r>
          </w:p>
          <w:p w14:paraId="5BC1FD8E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počet členů dozorčího orgánu celkem:</w:t>
            </w:r>
          </w:p>
          <w:p w14:paraId="3C291D62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z toho počet členů z řad studentů UK podle jednotlivých fakult:</w:t>
            </w:r>
          </w:p>
          <w:p w14:paraId="1059088E" w14:textId="77777777" w:rsidR="0089619C" w:rsidRPr="001E6151" w:rsidRDefault="0089619C" w:rsidP="00C25C80">
            <w:pPr>
              <w:pStyle w:val="Bezmezer"/>
              <w:rPr>
                <w:rFonts w:cs="Times New Roman"/>
                <w:u w:val="single"/>
              </w:rPr>
            </w:pPr>
          </w:p>
          <w:p w14:paraId="42A9DBCB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  <w:u w:val="single"/>
              </w:rPr>
              <w:t xml:space="preserve">Zájmová činnost </w:t>
            </w:r>
            <w:r w:rsidRPr="001E6151">
              <w:rPr>
                <w:rFonts w:cs="Times New Roman"/>
                <w:b/>
                <w:u w:val="single"/>
              </w:rPr>
              <w:t>na fakultě</w:t>
            </w:r>
            <w:r w:rsidRPr="001E6151">
              <w:rPr>
                <w:rFonts w:cs="Times New Roman"/>
              </w:rPr>
              <w:t xml:space="preserve">:* </w:t>
            </w:r>
          </w:p>
          <w:p w14:paraId="0961DB08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počet členů řídícího orgánu celkem:</w:t>
            </w:r>
          </w:p>
          <w:p w14:paraId="0A1C850C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z toho počet členů z řad studentů UK: </w:t>
            </w:r>
          </w:p>
          <w:p w14:paraId="0328C740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počet členů dozorčího orgánu celkem:</w:t>
            </w:r>
          </w:p>
          <w:p w14:paraId="4E7083F8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z toho počet členů z řad studentů UK:</w:t>
            </w:r>
          </w:p>
          <w:p w14:paraId="4D8390E5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</w:p>
        </w:tc>
      </w:tr>
      <w:tr w:rsidR="00BE162B" w:rsidRPr="001E6151" w14:paraId="15CF67A0" w14:textId="77777777" w:rsidTr="0089619C">
        <w:trPr>
          <w:trHeight w:val="465"/>
        </w:trPr>
        <w:tc>
          <w:tcPr>
            <w:tcW w:w="8772" w:type="dxa"/>
            <w:gridSpan w:val="2"/>
            <w:tcBorders>
              <w:bottom w:val="single" w:sz="4" w:space="0" w:color="auto"/>
            </w:tcBorders>
          </w:tcPr>
          <w:p w14:paraId="6973B079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lastRenderedPageBreak/>
              <w:t xml:space="preserve">Žadatel je zapsán v seznamu spolků a nadací vedeném UK </w:t>
            </w:r>
          </w:p>
          <w:p w14:paraId="1645FB89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 xml:space="preserve">                             ano*                         ne*</w:t>
            </w:r>
          </w:p>
        </w:tc>
      </w:tr>
      <w:tr w:rsidR="0089619C" w:rsidRPr="001E6151" w14:paraId="0380012B" w14:textId="77777777" w:rsidTr="0089619C">
        <w:trPr>
          <w:trHeight w:val="465"/>
        </w:trPr>
        <w:tc>
          <w:tcPr>
            <w:tcW w:w="8772" w:type="dxa"/>
            <w:gridSpan w:val="2"/>
            <w:tcBorders>
              <w:left w:val="nil"/>
              <w:right w:val="nil"/>
            </w:tcBorders>
          </w:tcPr>
          <w:p w14:paraId="50C72916" w14:textId="77777777" w:rsidR="0089619C" w:rsidRPr="001E6151" w:rsidRDefault="0089619C" w:rsidP="00C25C80">
            <w:pPr>
              <w:pStyle w:val="Bezmezer"/>
              <w:rPr>
                <w:rFonts w:cs="Times New Roman"/>
              </w:rPr>
            </w:pPr>
          </w:p>
        </w:tc>
      </w:tr>
      <w:tr w:rsidR="00BE162B" w:rsidRPr="001E6151" w14:paraId="49CBF337" w14:textId="77777777" w:rsidTr="00C25C80">
        <w:trPr>
          <w:trHeight w:val="438"/>
        </w:trPr>
        <w:tc>
          <w:tcPr>
            <w:tcW w:w="8772" w:type="dxa"/>
            <w:gridSpan w:val="2"/>
          </w:tcPr>
          <w:p w14:paraId="60B98FBB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  <w:b/>
              </w:rPr>
              <w:t>Jednorázová finanční podpora:</w:t>
            </w:r>
            <w:r w:rsidRPr="001E6151">
              <w:rPr>
                <w:rFonts w:cs="Times New Roman"/>
              </w:rPr>
              <w:t>*</w:t>
            </w:r>
          </w:p>
        </w:tc>
      </w:tr>
      <w:tr w:rsidR="00BE162B" w:rsidRPr="001E6151" w14:paraId="1918B145" w14:textId="77777777" w:rsidTr="00C25C80">
        <w:trPr>
          <w:trHeight w:val="975"/>
        </w:trPr>
        <w:tc>
          <w:tcPr>
            <w:tcW w:w="8772" w:type="dxa"/>
            <w:gridSpan w:val="2"/>
          </w:tcPr>
          <w:p w14:paraId="303E6F9B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>Název akce:</w:t>
            </w:r>
          </w:p>
          <w:p w14:paraId="664C52FD" w14:textId="77777777" w:rsidR="00BE162B" w:rsidRPr="001E6151" w:rsidRDefault="00BE162B" w:rsidP="00C25C80">
            <w:pPr>
              <w:rPr>
                <w:rFonts w:cs="Times New Roman"/>
              </w:rPr>
            </w:pPr>
          </w:p>
        </w:tc>
      </w:tr>
      <w:tr w:rsidR="00BE162B" w:rsidRPr="001E6151" w14:paraId="72F28075" w14:textId="77777777" w:rsidTr="00C25C80">
        <w:trPr>
          <w:trHeight w:val="405"/>
        </w:trPr>
        <w:tc>
          <w:tcPr>
            <w:tcW w:w="8772" w:type="dxa"/>
            <w:gridSpan w:val="2"/>
          </w:tcPr>
          <w:p w14:paraId="6355531F" w14:textId="77777777" w:rsidR="00BE162B" w:rsidRPr="001E6151" w:rsidRDefault="00BE162B" w:rsidP="00C25C80">
            <w:pPr>
              <w:pStyle w:val="Bezmezer"/>
              <w:rPr>
                <w:rFonts w:cs="Times New Roman"/>
              </w:rPr>
            </w:pPr>
            <w:r w:rsidRPr="001E6151">
              <w:rPr>
                <w:rFonts w:cs="Times New Roman"/>
              </w:rPr>
              <w:t>Termín konání akce:</w:t>
            </w:r>
          </w:p>
          <w:p w14:paraId="5B62A8CC" w14:textId="77777777" w:rsidR="00BE162B" w:rsidRPr="001E6151" w:rsidRDefault="00BE162B" w:rsidP="00C25C80">
            <w:pPr>
              <w:rPr>
                <w:rFonts w:cs="Times New Roman"/>
              </w:rPr>
            </w:pPr>
          </w:p>
        </w:tc>
      </w:tr>
      <w:tr w:rsidR="00BE162B" w:rsidRPr="001E6151" w14:paraId="4708117B" w14:textId="77777777" w:rsidTr="00C25C80">
        <w:trPr>
          <w:trHeight w:val="390"/>
        </w:trPr>
        <w:tc>
          <w:tcPr>
            <w:tcW w:w="8772" w:type="dxa"/>
            <w:gridSpan w:val="2"/>
          </w:tcPr>
          <w:p w14:paraId="5C370D5A" w14:textId="77777777" w:rsidR="00BE162B" w:rsidRPr="001E6151" w:rsidRDefault="00BE162B" w:rsidP="00C25C80">
            <w:pPr>
              <w:rPr>
                <w:rFonts w:cs="Times New Roman"/>
              </w:rPr>
            </w:pPr>
            <w:r w:rsidRPr="001E6151">
              <w:rPr>
                <w:rFonts w:cs="Times New Roman"/>
              </w:rPr>
              <w:t>Náklady na akci celkem:</w:t>
            </w:r>
          </w:p>
        </w:tc>
      </w:tr>
      <w:tr w:rsidR="00BE162B" w:rsidRPr="001E6151" w14:paraId="05FEA59A" w14:textId="77777777" w:rsidTr="00C25C80">
        <w:trPr>
          <w:trHeight w:val="540"/>
        </w:trPr>
        <w:tc>
          <w:tcPr>
            <w:tcW w:w="8772" w:type="dxa"/>
            <w:gridSpan w:val="2"/>
          </w:tcPr>
          <w:p w14:paraId="1B938915" w14:textId="77777777" w:rsidR="00BE162B" w:rsidRPr="001E6151" w:rsidRDefault="00BE162B" w:rsidP="00C25C80">
            <w:pPr>
              <w:ind w:left="-23"/>
              <w:rPr>
                <w:rFonts w:cs="Times New Roman"/>
              </w:rPr>
            </w:pPr>
            <w:r w:rsidRPr="001E6151">
              <w:rPr>
                <w:rFonts w:cs="Times New Roman"/>
              </w:rPr>
              <w:t>Žádost o podporu ve výši:</w:t>
            </w:r>
          </w:p>
        </w:tc>
      </w:tr>
      <w:tr w:rsidR="00BE162B" w:rsidRPr="001E6151" w14:paraId="161EFC24" w14:textId="77777777" w:rsidTr="00C25C80">
        <w:trPr>
          <w:trHeight w:val="450"/>
        </w:trPr>
        <w:tc>
          <w:tcPr>
            <w:tcW w:w="8772" w:type="dxa"/>
            <w:gridSpan w:val="2"/>
          </w:tcPr>
          <w:p w14:paraId="1523B68D" w14:textId="77777777" w:rsidR="00BE162B" w:rsidRPr="001E6151" w:rsidRDefault="00BE162B" w:rsidP="00C25C80">
            <w:pPr>
              <w:ind w:left="-23"/>
              <w:rPr>
                <w:rFonts w:cs="Times New Roman"/>
                <w:b/>
              </w:rPr>
            </w:pPr>
            <w:r w:rsidRPr="001E6151">
              <w:rPr>
                <w:rFonts w:cs="Times New Roman"/>
                <w:b/>
              </w:rPr>
              <w:t xml:space="preserve">Pravidelná roční finanční podpora* </w:t>
            </w:r>
          </w:p>
        </w:tc>
      </w:tr>
      <w:tr w:rsidR="00BE162B" w:rsidRPr="001E6151" w14:paraId="668460A3" w14:textId="77777777" w:rsidTr="0089619C">
        <w:trPr>
          <w:trHeight w:val="480"/>
        </w:trPr>
        <w:tc>
          <w:tcPr>
            <w:tcW w:w="8772" w:type="dxa"/>
            <w:gridSpan w:val="2"/>
            <w:tcBorders>
              <w:bottom w:val="single" w:sz="4" w:space="0" w:color="auto"/>
            </w:tcBorders>
          </w:tcPr>
          <w:p w14:paraId="3DBBBE68" w14:textId="77777777" w:rsidR="00BE162B" w:rsidRPr="001E6151" w:rsidRDefault="00BE162B" w:rsidP="00C25C80">
            <w:pPr>
              <w:ind w:left="-23"/>
              <w:rPr>
                <w:rFonts w:cs="Times New Roman"/>
              </w:rPr>
            </w:pPr>
            <w:r w:rsidRPr="001E6151">
              <w:rPr>
                <w:rFonts w:cs="Times New Roman"/>
              </w:rPr>
              <w:t>Žádost o podporu ve výši:</w:t>
            </w:r>
          </w:p>
        </w:tc>
      </w:tr>
      <w:tr w:rsidR="0089619C" w:rsidRPr="001E6151" w14:paraId="5E487854" w14:textId="77777777" w:rsidTr="0089619C">
        <w:trPr>
          <w:trHeight w:val="356"/>
        </w:trPr>
        <w:tc>
          <w:tcPr>
            <w:tcW w:w="8772" w:type="dxa"/>
            <w:gridSpan w:val="2"/>
            <w:tcBorders>
              <w:left w:val="nil"/>
              <w:right w:val="nil"/>
            </w:tcBorders>
          </w:tcPr>
          <w:p w14:paraId="7F7C4AA4" w14:textId="77777777" w:rsidR="0089619C" w:rsidRPr="001E6151" w:rsidRDefault="0089619C" w:rsidP="00C25C80">
            <w:pPr>
              <w:ind w:left="-23"/>
              <w:rPr>
                <w:rFonts w:cs="Times New Roman"/>
              </w:rPr>
            </w:pPr>
          </w:p>
        </w:tc>
      </w:tr>
      <w:tr w:rsidR="00BE162B" w:rsidRPr="001E6151" w14:paraId="60A71295" w14:textId="77777777" w:rsidTr="00DD4456">
        <w:trPr>
          <w:trHeight w:val="992"/>
        </w:trPr>
        <w:tc>
          <w:tcPr>
            <w:tcW w:w="8772" w:type="dxa"/>
            <w:gridSpan w:val="2"/>
          </w:tcPr>
          <w:p w14:paraId="1D3D0702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  <w:b/>
              </w:rPr>
              <w:t xml:space="preserve">Samotný text žádosti o jednorázovou finanční podporu* </w:t>
            </w:r>
            <w:r w:rsidRPr="009D1622">
              <w:rPr>
                <w:rFonts w:cs="Times New Roman"/>
              </w:rPr>
              <w:t>(na samostatných listech)</w:t>
            </w:r>
          </w:p>
          <w:p w14:paraId="49429F0F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>v členění:  1) popis připravované nebo vykonané akce a organizační zajištění,</w:t>
            </w:r>
          </w:p>
          <w:p w14:paraId="1BDCD94B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ab/>
              <w:t xml:space="preserve">       2) údaje o tom, komu je akce určena a způsob jejího zveřejnění a propagace,</w:t>
            </w:r>
          </w:p>
          <w:p w14:paraId="0288D9BB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3) údaje o zajištění příslušných povolení nebo rozhodnutí, jsou-li podle                  </w:t>
            </w:r>
          </w:p>
          <w:p w14:paraId="57159959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    platných právních předpisů nebo vnitřních předpisů UK zapotřebí,</w:t>
            </w:r>
          </w:p>
          <w:p w14:paraId="72A8D0EF" w14:textId="77777777" w:rsidR="00BE162B" w:rsidRPr="009D1622" w:rsidRDefault="00BE162B" w:rsidP="00C25C80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4) rozpočet akce</w:t>
            </w:r>
          </w:p>
          <w:p w14:paraId="51645D5B" w14:textId="77777777" w:rsidR="00DD4456" w:rsidRPr="009D1622" w:rsidRDefault="00DD4456" w:rsidP="00DD4456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>------------------------------------------------------------------------------------------------------------</w:t>
            </w:r>
            <w:r w:rsidR="00BE162B" w:rsidRPr="009D1622">
              <w:rPr>
                <w:rFonts w:cs="Times New Roman"/>
              </w:rPr>
              <w:t xml:space="preserve"> </w:t>
            </w:r>
            <w:r w:rsidRPr="009D1622">
              <w:rPr>
                <w:rFonts w:cs="Times New Roman"/>
                <w:b/>
              </w:rPr>
              <w:t>Přílohy žádosti:</w:t>
            </w:r>
            <w:r w:rsidRPr="009D1622">
              <w:rPr>
                <w:rFonts w:cs="Times New Roman"/>
              </w:rPr>
              <w:t xml:space="preserve"> </w:t>
            </w:r>
            <w:r w:rsidR="00BE162B" w:rsidRPr="009D1622">
              <w:rPr>
                <w:rFonts w:cs="Times New Roman"/>
              </w:rPr>
              <w:t xml:space="preserve"> </w:t>
            </w:r>
          </w:p>
          <w:p w14:paraId="125E41B4" w14:textId="77777777" w:rsidR="00DD4456" w:rsidRPr="009D1622" w:rsidRDefault="00BE162B" w:rsidP="00DD4456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ab/>
            </w:r>
            <w:r w:rsidR="00041CDB" w:rsidRPr="009D1622">
              <w:rPr>
                <w:rFonts w:cs="Times New Roman"/>
              </w:rPr>
              <w:t xml:space="preserve">        </w:t>
            </w:r>
            <w:r w:rsidR="00DD4456" w:rsidRPr="009D1622">
              <w:rPr>
                <w:rFonts w:cs="Times New Roman"/>
              </w:rPr>
              <w:t>1</w:t>
            </w:r>
            <w:r w:rsidR="00041CDB" w:rsidRPr="009D1622">
              <w:rPr>
                <w:rFonts w:cs="Times New Roman"/>
              </w:rPr>
              <w:t>) prokázání právní formy výpisem z veřejného rejstříku</w:t>
            </w:r>
          </w:p>
          <w:p w14:paraId="450B6178" w14:textId="77777777" w:rsidR="00BE162B" w:rsidRPr="009D1622" w:rsidRDefault="00DD4456" w:rsidP="00DD4456">
            <w:pPr>
              <w:pStyle w:val="Bezmezer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 2) plná moc k podání žádosti jinou osobou než statutárním orgánem   </w:t>
            </w:r>
            <w:r w:rsidR="00041CDB" w:rsidRPr="009D1622">
              <w:rPr>
                <w:rFonts w:cs="Times New Roman"/>
              </w:rPr>
              <w:t xml:space="preserve">  </w:t>
            </w:r>
          </w:p>
        </w:tc>
      </w:tr>
      <w:tr w:rsidR="00BE162B" w:rsidRPr="001E6151" w14:paraId="200756EC" w14:textId="77777777" w:rsidTr="00C25C80">
        <w:trPr>
          <w:trHeight w:val="420"/>
        </w:trPr>
        <w:tc>
          <w:tcPr>
            <w:tcW w:w="8772" w:type="dxa"/>
            <w:gridSpan w:val="2"/>
          </w:tcPr>
          <w:p w14:paraId="0480BDBE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  <w:b/>
              </w:rPr>
              <w:t>Samotný text žádosti o pravidelnou finanční podporu</w:t>
            </w:r>
            <w:r w:rsidRPr="009D1622">
              <w:rPr>
                <w:rFonts w:cs="Times New Roman"/>
              </w:rPr>
              <w:t>*:</w:t>
            </w:r>
            <w:r w:rsidRPr="009D1622">
              <w:rPr>
                <w:rFonts w:cs="Times New Roman"/>
              </w:rPr>
              <w:tab/>
              <w:t>(na samostatných listech)</w:t>
            </w:r>
          </w:p>
          <w:p w14:paraId="59FBCCCE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Rozhodné údaje o vykonávané zájmové činnosti včetně vyčíslení nákladů a výnosů, nejsou-li tyto </w:t>
            </w:r>
            <w:r w:rsidR="00A14346" w:rsidRPr="009D1622">
              <w:rPr>
                <w:rFonts w:cs="Times New Roman"/>
              </w:rPr>
              <w:t xml:space="preserve">explicitně uvedeny ve </w:t>
            </w:r>
            <w:r w:rsidRPr="009D1622">
              <w:rPr>
                <w:rFonts w:cs="Times New Roman"/>
              </w:rPr>
              <w:t>výroční zpráv</w:t>
            </w:r>
            <w:r w:rsidR="00A14346" w:rsidRPr="009D1622">
              <w:rPr>
                <w:rFonts w:cs="Times New Roman"/>
              </w:rPr>
              <w:t>ě</w:t>
            </w:r>
            <w:r w:rsidRPr="009D1622">
              <w:rPr>
                <w:rFonts w:cs="Times New Roman"/>
              </w:rPr>
              <w:t xml:space="preserve"> a zpráv</w:t>
            </w:r>
            <w:r w:rsidR="00A14346" w:rsidRPr="009D1622">
              <w:rPr>
                <w:rFonts w:cs="Times New Roman"/>
              </w:rPr>
              <w:t>ě</w:t>
            </w:r>
            <w:r w:rsidRPr="009D1622">
              <w:rPr>
                <w:rFonts w:cs="Times New Roman"/>
              </w:rPr>
              <w:t xml:space="preserve"> o hospodaření              </w:t>
            </w:r>
          </w:p>
          <w:p w14:paraId="2BECF02D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</w:p>
          <w:p w14:paraId="3BC6B30F" w14:textId="77777777" w:rsidR="00BE162B" w:rsidRPr="009D1622" w:rsidRDefault="00BE162B" w:rsidP="00C25C80">
            <w:pPr>
              <w:pStyle w:val="Bezmezer"/>
              <w:tabs>
                <w:tab w:val="left" w:pos="1608"/>
              </w:tabs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  <w:b/>
              </w:rPr>
              <w:t>Přílohy žádosti</w:t>
            </w:r>
            <w:r w:rsidRPr="009D1622">
              <w:rPr>
                <w:rFonts w:cs="Times New Roman"/>
              </w:rPr>
              <w:t xml:space="preserve">: 1) prokázání právní formy </w:t>
            </w:r>
            <w:r w:rsidR="00041CDB" w:rsidRPr="009D1622">
              <w:rPr>
                <w:rFonts w:cs="Times New Roman"/>
              </w:rPr>
              <w:t>výpisem z veřejného rejstříku</w:t>
            </w:r>
          </w:p>
          <w:p w14:paraId="50D00F94" w14:textId="77777777" w:rsidR="00BE162B" w:rsidRPr="009D1622" w:rsidRDefault="00BE162B" w:rsidP="00C25C80">
            <w:pPr>
              <w:pStyle w:val="Bezmezer"/>
              <w:tabs>
                <w:tab w:val="left" w:pos="1608"/>
              </w:tabs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         2) výroční zpráva a zpráva o hospodaření žadatele za minulý nebo     </w:t>
            </w:r>
          </w:p>
          <w:p w14:paraId="58F28565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             předminulý kalendářní rok,</w:t>
            </w:r>
          </w:p>
          <w:p w14:paraId="6AF44B5B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</w:rPr>
              <w:lastRenderedPageBreak/>
              <w:t xml:space="preserve">                            3) čestné prohlášení o počtu studentů univerzity, kteří jsou členy      </w:t>
            </w:r>
          </w:p>
          <w:p w14:paraId="38FBCFD4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             studentského spolku, v členění dle jednotlivých fakult (stav k 31. 12.  </w:t>
            </w:r>
          </w:p>
          <w:p w14:paraId="2F60D5E7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                              předchozí</w:t>
            </w:r>
            <w:r w:rsidR="00A14346" w:rsidRPr="009D1622">
              <w:rPr>
                <w:rFonts w:cs="Times New Roman"/>
              </w:rPr>
              <w:t>ho</w:t>
            </w:r>
            <w:r w:rsidRPr="009D1622">
              <w:rPr>
                <w:rFonts w:cs="Times New Roman"/>
              </w:rPr>
              <w:t xml:space="preserve"> kalendářní</w:t>
            </w:r>
            <w:r w:rsidR="00A14346" w:rsidRPr="009D1622">
              <w:rPr>
                <w:rFonts w:cs="Times New Roman"/>
              </w:rPr>
              <w:t>ho</w:t>
            </w:r>
            <w:r w:rsidRPr="009D1622">
              <w:rPr>
                <w:rFonts w:cs="Times New Roman"/>
              </w:rPr>
              <w:t xml:space="preserve"> roku)                         </w:t>
            </w:r>
          </w:p>
          <w:p w14:paraId="30FAC940" w14:textId="77777777" w:rsidR="00BE162B" w:rsidRPr="009D1622" w:rsidRDefault="00BE162B" w:rsidP="00C25C80">
            <w:pPr>
              <w:pStyle w:val="Bezmezer"/>
              <w:ind w:left="-23"/>
              <w:rPr>
                <w:rFonts w:cs="Times New Roman"/>
              </w:rPr>
            </w:pPr>
            <w:r w:rsidRPr="009D1622">
              <w:rPr>
                <w:rFonts w:cs="Times New Roman"/>
              </w:rPr>
              <w:t xml:space="preserve">  </w:t>
            </w:r>
          </w:p>
        </w:tc>
      </w:tr>
    </w:tbl>
    <w:p w14:paraId="549E57D3" w14:textId="77777777" w:rsidR="00BE162B" w:rsidRPr="001E6151" w:rsidRDefault="00BE162B" w:rsidP="00BE162B">
      <w:pPr>
        <w:pStyle w:val="Bezmezer"/>
        <w:rPr>
          <w:rFonts w:cs="Times New Roman"/>
        </w:rPr>
      </w:pPr>
    </w:p>
    <w:p w14:paraId="599C2D6A" w14:textId="77777777" w:rsidR="00BE162B" w:rsidRPr="001E6151" w:rsidRDefault="00BE162B" w:rsidP="00BE162B">
      <w:pPr>
        <w:pBdr>
          <w:bottom w:val="single" w:sz="6" w:space="1" w:color="auto"/>
        </w:pBdr>
        <w:rPr>
          <w:rFonts w:cs="Times New Roman"/>
        </w:rPr>
      </w:pPr>
    </w:p>
    <w:p w14:paraId="57872DB3" w14:textId="77777777" w:rsidR="00BE162B" w:rsidRDefault="00BE162B" w:rsidP="00BE162B">
      <w:pPr>
        <w:rPr>
          <w:rFonts w:cs="Times New Roman"/>
        </w:rPr>
      </w:pPr>
      <w:r w:rsidRPr="001E6151">
        <w:rPr>
          <w:rFonts w:cs="Times New Roman"/>
        </w:rPr>
        <w:t>* nehodící se škrtněte</w:t>
      </w:r>
    </w:p>
    <w:p w14:paraId="1A231C2E" w14:textId="77777777" w:rsidR="00BA0CF9" w:rsidRDefault="00BA0CF9" w:rsidP="00BE162B">
      <w:pPr>
        <w:rPr>
          <w:rFonts w:cs="Times New Roman"/>
        </w:rPr>
      </w:pPr>
    </w:p>
    <w:p w14:paraId="4FFCC922" w14:textId="77777777" w:rsidR="00BA0CF9" w:rsidRDefault="00BA0CF9" w:rsidP="00BE162B">
      <w:pPr>
        <w:rPr>
          <w:rFonts w:cs="Times New Roman"/>
        </w:rPr>
      </w:pPr>
    </w:p>
    <w:p w14:paraId="2FBCEE93" w14:textId="77777777" w:rsidR="00BA0CF9" w:rsidRDefault="00BA0CF9" w:rsidP="00BE162B">
      <w:pPr>
        <w:rPr>
          <w:rFonts w:cs="Times New Roman"/>
        </w:rPr>
      </w:pPr>
    </w:p>
    <w:p w14:paraId="7E195357" w14:textId="77777777" w:rsidR="00BA0CF9" w:rsidRDefault="00BA0CF9" w:rsidP="00BE162B">
      <w:pPr>
        <w:rPr>
          <w:rFonts w:cs="Times New Roman"/>
        </w:rPr>
      </w:pPr>
    </w:p>
    <w:p w14:paraId="2C9F3DEC" w14:textId="77777777" w:rsidR="00BA0CF9" w:rsidRDefault="00BA0CF9" w:rsidP="00BE162B">
      <w:pPr>
        <w:rPr>
          <w:rFonts w:cs="Times New Roman"/>
        </w:rPr>
      </w:pPr>
    </w:p>
    <w:p w14:paraId="74175063" w14:textId="77777777" w:rsidR="00BA0CF9" w:rsidRDefault="00BA0CF9" w:rsidP="00BE162B">
      <w:pPr>
        <w:rPr>
          <w:rFonts w:cs="Times New Roman"/>
        </w:rPr>
      </w:pPr>
    </w:p>
    <w:p w14:paraId="3D73D502" w14:textId="77777777" w:rsidR="00BA0CF9" w:rsidRDefault="00BA0CF9" w:rsidP="00BE162B">
      <w:pPr>
        <w:rPr>
          <w:rFonts w:cs="Times New Roman"/>
        </w:rPr>
      </w:pPr>
    </w:p>
    <w:p w14:paraId="1FBF8F10" w14:textId="77777777" w:rsidR="00BA0CF9" w:rsidRDefault="00BA0CF9" w:rsidP="00BE162B">
      <w:pPr>
        <w:rPr>
          <w:rFonts w:cs="Times New Roman"/>
        </w:rPr>
      </w:pPr>
    </w:p>
    <w:p w14:paraId="12E00A6B" w14:textId="77777777" w:rsidR="00BA0CF9" w:rsidRDefault="00BA0CF9" w:rsidP="00BE162B">
      <w:pPr>
        <w:rPr>
          <w:rFonts w:cs="Times New Roman"/>
        </w:rPr>
      </w:pPr>
    </w:p>
    <w:p w14:paraId="37FC67CA" w14:textId="77777777" w:rsidR="00BA0CF9" w:rsidRDefault="00BA0CF9" w:rsidP="00BE162B">
      <w:pPr>
        <w:rPr>
          <w:rFonts w:cs="Times New Roman"/>
        </w:rPr>
      </w:pPr>
    </w:p>
    <w:p w14:paraId="69267DB5" w14:textId="77777777" w:rsidR="00BA0CF9" w:rsidRDefault="00BA0CF9" w:rsidP="00BE162B">
      <w:pPr>
        <w:rPr>
          <w:rFonts w:cs="Times New Roman"/>
        </w:rPr>
      </w:pPr>
    </w:p>
    <w:p w14:paraId="04B173FB" w14:textId="77777777" w:rsidR="00BA0CF9" w:rsidRDefault="00BA0CF9" w:rsidP="00BE162B">
      <w:pPr>
        <w:rPr>
          <w:rFonts w:cs="Times New Roman"/>
        </w:rPr>
      </w:pPr>
    </w:p>
    <w:p w14:paraId="26BB14E4" w14:textId="77777777" w:rsidR="00BA0CF9" w:rsidRDefault="00BA0CF9" w:rsidP="00BE162B">
      <w:pPr>
        <w:rPr>
          <w:rFonts w:cs="Times New Roman"/>
        </w:rPr>
      </w:pPr>
    </w:p>
    <w:p w14:paraId="721D24D9" w14:textId="77777777" w:rsidR="00BA0CF9" w:rsidRDefault="00BA0CF9" w:rsidP="00BE162B">
      <w:pPr>
        <w:rPr>
          <w:rFonts w:cs="Times New Roman"/>
        </w:rPr>
      </w:pPr>
    </w:p>
    <w:p w14:paraId="631B979C" w14:textId="77777777" w:rsidR="00BA0CF9" w:rsidRDefault="00BA0CF9" w:rsidP="00BE162B">
      <w:pPr>
        <w:rPr>
          <w:rFonts w:cs="Times New Roman"/>
        </w:rPr>
      </w:pPr>
    </w:p>
    <w:p w14:paraId="34942266" w14:textId="77777777" w:rsidR="00BA0CF9" w:rsidRDefault="00BA0CF9" w:rsidP="00BE162B">
      <w:pPr>
        <w:rPr>
          <w:rFonts w:cs="Times New Roman"/>
        </w:rPr>
      </w:pPr>
    </w:p>
    <w:p w14:paraId="31F87E05" w14:textId="77777777" w:rsidR="00BA0CF9" w:rsidRDefault="00BA0CF9" w:rsidP="00BE162B">
      <w:pPr>
        <w:rPr>
          <w:rFonts w:cs="Times New Roman"/>
        </w:rPr>
      </w:pPr>
    </w:p>
    <w:p w14:paraId="25074CED" w14:textId="77777777" w:rsidR="00BA0CF9" w:rsidRDefault="00BA0CF9" w:rsidP="00BE162B">
      <w:pPr>
        <w:rPr>
          <w:rFonts w:cs="Times New Roman"/>
        </w:rPr>
      </w:pPr>
    </w:p>
    <w:p w14:paraId="241EE209" w14:textId="77777777" w:rsidR="00BA0CF9" w:rsidRDefault="00BA0CF9" w:rsidP="00BE162B">
      <w:pPr>
        <w:rPr>
          <w:rFonts w:cs="Times New Roman"/>
        </w:rPr>
      </w:pPr>
    </w:p>
    <w:p w14:paraId="4FD2471D" w14:textId="77777777" w:rsidR="00BA0CF9" w:rsidRDefault="00BA0CF9" w:rsidP="00BE162B">
      <w:pPr>
        <w:rPr>
          <w:rFonts w:cs="Times New Roman"/>
        </w:rPr>
      </w:pPr>
    </w:p>
    <w:p w14:paraId="50FF0730" w14:textId="77777777" w:rsidR="00BA0CF9" w:rsidRDefault="00BA0CF9" w:rsidP="00BE162B">
      <w:pPr>
        <w:rPr>
          <w:rFonts w:cs="Times New Roman"/>
        </w:rPr>
      </w:pPr>
    </w:p>
    <w:p w14:paraId="62C3AC9A" w14:textId="77777777" w:rsidR="00BA0CF9" w:rsidRDefault="00BA0CF9" w:rsidP="00BE162B">
      <w:pPr>
        <w:rPr>
          <w:rFonts w:cs="Times New Roman"/>
        </w:rPr>
      </w:pPr>
    </w:p>
    <w:p w14:paraId="07C18CEE" w14:textId="77777777" w:rsidR="00BA0CF9" w:rsidRDefault="00BA0CF9" w:rsidP="00BE162B">
      <w:pPr>
        <w:rPr>
          <w:rFonts w:cs="Times New Roman"/>
        </w:rPr>
      </w:pPr>
    </w:p>
    <w:p w14:paraId="0C3F9E96" w14:textId="3264AC60" w:rsidR="00BE162B" w:rsidRPr="001E6151" w:rsidRDefault="00BE162B">
      <w:pPr>
        <w:rPr>
          <w:rFonts w:cs="Times New Roman"/>
        </w:rPr>
      </w:pPr>
      <w:bookmarkStart w:id="0" w:name="_GoBack"/>
      <w:bookmarkEnd w:id="0"/>
    </w:p>
    <w:sectPr w:rsidR="00BE162B" w:rsidRPr="001E6151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06086D96" w15:done="0"/>
  <w15:commentEx w15:paraId="158B97F1" w15:done="0"/>
  <w15:commentEx w15:paraId="34ECDFF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779407" w14:textId="77777777" w:rsidR="00650DA6" w:rsidRDefault="00650DA6" w:rsidP="00896122">
      <w:pPr>
        <w:spacing w:after="0"/>
      </w:pPr>
      <w:r>
        <w:separator/>
      </w:r>
    </w:p>
  </w:endnote>
  <w:endnote w:type="continuationSeparator" w:id="0">
    <w:p w14:paraId="6FBDA8F7" w14:textId="77777777" w:rsidR="00650DA6" w:rsidRDefault="00650DA6" w:rsidP="0089612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224757"/>
      <w:docPartObj>
        <w:docPartGallery w:val="Page Numbers (Bottom of Page)"/>
        <w:docPartUnique/>
      </w:docPartObj>
    </w:sdtPr>
    <w:sdtEndPr/>
    <w:sdtContent>
      <w:p w14:paraId="042C3471" w14:textId="12C43B4B" w:rsidR="00AC56BE" w:rsidRDefault="00AC56BE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2782">
          <w:rPr>
            <w:noProof/>
          </w:rPr>
          <w:t>1</w:t>
        </w:r>
        <w:r>
          <w:fldChar w:fldCharType="end"/>
        </w:r>
      </w:p>
    </w:sdtContent>
  </w:sdt>
  <w:p w14:paraId="3C8E7B0E" w14:textId="77777777" w:rsidR="00AC56BE" w:rsidRDefault="00AC56BE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705C9A" w14:textId="77777777" w:rsidR="00650DA6" w:rsidRDefault="00650DA6" w:rsidP="00896122">
      <w:pPr>
        <w:spacing w:after="0"/>
      </w:pPr>
      <w:r>
        <w:separator/>
      </w:r>
    </w:p>
  </w:footnote>
  <w:footnote w:type="continuationSeparator" w:id="0">
    <w:p w14:paraId="33D428C8" w14:textId="77777777" w:rsidR="00650DA6" w:rsidRDefault="00650DA6" w:rsidP="0089612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3080A"/>
    <w:multiLevelType w:val="multilevel"/>
    <w:tmpl w:val="0EA8A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D7734E"/>
    <w:multiLevelType w:val="hybridMultilevel"/>
    <w:tmpl w:val="0728FB80"/>
    <w:lvl w:ilvl="0" w:tplc="95BCC1EC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380" w:hanging="360"/>
      </w:pPr>
    </w:lvl>
    <w:lvl w:ilvl="2" w:tplc="0405001B" w:tentative="1">
      <w:start w:val="1"/>
      <w:numFmt w:val="lowerRoman"/>
      <w:lvlText w:val="%3."/>
      <w:lvlJc w:val="right"/>
      <w:pPr>
        <w:ind w:left="2100" w:hanging="180"/>
      </w:pPr>
    </w:lvl>
    <w:lvl w:ilvl="3" w:tplc="0405000F" w:tentative="1">
      <w:start w:val="1"/>
      <w:numFmt w:val="decimal"/>
      <w:lvlText w:val="%4."/>
      <w:lvlJc w:val="left"/>
      <w:pPr>
        <w:ind w:left="2820" w:hanging="360"/>
      </w:pPr>
    </w:lvl>
    <w:lvl w:ilvl="4" w:tplc="04050019" w:tentative="1">
      <w:start w:val="1"/>
      <w:numFmt w:val="lowerLetter"/>
      <w:lvlText w:val="%5."/>
      <w:lvlJc w:val="left"/>
      <w:pPr>
        <w:ind w:left="3540" w:hanging="360"/>
      </w:pPr>
    </w:lvl>
    <w:lvl w:ilvl="5" w:tplc="0405001B" w:tentative="1">
      <w:start w:val="1"/>
      <w:numFmt w:val="lowerRoman"/>
      <w:lvlText w:val="%6."/>
      <w:lvlJc w:val="right"/>
      <w:pPr>
        <w:ind w:left="4260" w:hanging="180"/>
      </w:pPr>
    </w:lvl>
    <w:lvl w:ilvl="6" w:tplc="0405000F" w:tentative="1">
      <w:start w:val="1"/>
      <w:numFmt w:val="decimal"/>
      <w:lvlText w:val="%7."/>
      <w:lvlJc w:val="left"/>
      <w:pPr>
        <w:ind w:left="4980" w:hanging="360"/>
      </w:pPr>
    </w:lvl>
    <w:lvl w:ilvl="7" w:tplc="04050019" w:tentative="1">
      <w:start w:val="1"/>
      <w:numFmt w:val="lowerLetter"/>
      <w:lvlText w:val="%8."/>
      <w:lvlJc w:val="left"/>
      <w:pPr>
        <w:ind w:left="5700" w:hanging="360"/>
      </w:pPr>
    </w:lvl>
    <w:lvl w:ilvl="8" w:tplc="040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130F58C1"/>
    <w:multiLevelType w:val="multilevel"/>
    <w:tmpl w:val="683EB2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8567AB"/>
    <w:multiLevelType w:val="multilevel"/>
    <w:tmpl w:val="A672E3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490C47"/>
    <w:multiLevelType w:val="hybridMultilevel"/>
    <w:tmpl w:val="EBB06BB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7A6259"/>
    <w:multiLevelType w:val="multilevel"/>
    <w:tmpl w:val="8C96B9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8D81874"/>
    <w:multiLevelType w:val="multilevel"/>
    <w:tmpl w:val="8BE2C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7B75FD"/>
    <w:multiLevelType w:val="hybridMultilevel"/>
    <w:tmpl w:val="63A4ECD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C2349F"/>
    <w:multiLevelType w:val="multilevel"/>
    <w:tmpl w:val="D2C2D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CEC224A"/>
    <w:multiLevelType w:val="multilevel"/>
    <w:tmpl w:val="4C48CD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5"/>
  </w:num>
  <w:num w:numId="7">
    <w:abstractNumId w:val="8"/>
  </w:num>
  <w:num w:numId="8">
    <w:abstractNumId w:val="1"/>
  </w:num>
  <w:num w:numId="9">
    <w:abstractNumId w:val="4"/>
  </w:num>
  <w:num w:numId="10">
    <w:abstractNumId w:val="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Buriánek Pavel">
    <w15:presenceInfo w15:providerId="AD" w15:userId="S-1-5-21-59457131-311785281-1560899681-999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13E4"/>
    <w:rsid w:val="0002634C"/>
    <w:rsid w:val="00041CDB"/>
    <w:rsid w:val="0005576E"/>
    <w:rsid w:val="00094055"/>
    <w:rsid w:val="00131797"/>
    <w:rsid w:val="00162FCA"/>
    <w:rsid w:val="00164232"/>
    <w:rsid w:val="00187002"/>
    <w:rsid w:val="0019040D"/>
    <w:rsid w:val="00194406"/>
    <w:rsid w:val="001D594A"/>
    <w:rsid w:val="001E6151"/>
    <w:rsid w:val="00202FC2"/>
    <w:rsid w:val="002324E0"/>
    <w:rsid w:val="002350A5"/>
    <w:rsid w:val="00235796"/>
    <w:rsid w:val="00266CBF"/>
    <w:rsid w:val="00293F09"/>
    <w:rsid w:val="00297B14"/>
    <w:rsid w:val="00307186"/>
    <w:rsid w:val="00322782"/>
    <w:rsid w:val="00336C44"/>
    <w:rsid w:val="0039476D"/>
    <w:rsid w:val="00394F22"/>
    <w:rsid w:val="003A51F8"/>
    <w:rsid w:val="003B5288"/>
    <w:rsid w:val="0042165E"/>
    <w:rsid w:val="0043437C"/>
    <w:rsid w:val="00457573"/>
    <w:rsid w:val="004804F1"/>
    <w:rsid w:val="004A0C80"/>
    <w:rsid w:val="004D58D1"/>
    <w:rsid w:val="004E016E"/>
    <w:rsid w:val="004F1FB0"/>
    <w:rsid w:val="0051677A"/>
    <w:rsid w:val="00517A95"/>
    <w:rsid w:val="00525D1C"/>
    <w:rsid w:val="00530A5F"/>
    <w:rsid w:val="00533EB2"/>
    <w:rsid w:val="00534796"/>
    <w:rsid w:val="00557049"/>
    <w:rsid w:val="00571BE6"/>
    <w:rsid w:val="00577343"/>
    <w:rsid w:val="006458AD"/>
    <w:rsid w:val="00650DA6"/>
    <w:rsid w:val="00650EEE"/>
    <w:rsid w:val="00653D5D"/>
    <w:rsid w:val="006561ED"/>
    <w:rsid w:val="00686AF8"/>
    <w:rsid w:val="006A0258"/>
    <w:rsid w:val="006B3732"/>
    <w:rsid w:val="006E1C19"/>
    <w:rsid w:val="00767455"/>
    <w:rsid w:val="00770B87"/>
    <w:rsid w:val="007C4398"/>
    <w:rsid w:val="0083187D"/>
    <w:rsid w:val="00896122"/>
    <w:rsid w:val="0089619C"/>
    <w:rsid w:val="008A6BB3"/>
    <w:rsid w:val="008D621F"/>
    <w:rsid w:val="00964E6B"/>
    <w:rsid w:val="009B4455"/>
    <w:rsid w:val="009C5D0F"/>
    <w:rsid w:val="009D1622"/>
    <w:rsid w:val="00A14346"/>
    <w:rsid w:val="00A16EE2"/>
    <w:rsid w:val="00A31B24"/>
    <w:rsid w:val="00A513E4"/>
    <w:rsid w:val="00A63F57"/>
    <w:rsid w:val="00AA77AE"/>
    <w:rsid w:val="00AC56BE"/>
    <w:rsid w:val="00B4658E"/>
    <w:rsid w:val="00B66306"/>
    <w:rsid w:val="00BA0CF9"/>
    <w:rsid w:val="00BE162B"/>
    <w:rsid w:val="00C01A47"/>
    <w:rsid w:val="00C125CB"/>
    <w:rsid w:val="00C1433B"/>
    <w:rsid w:val="00C25C80"/>
    <w:rsid w:val="00C6385F"/>
    <w:rsid w:val="00C83002"/>
    <w:rsid w:val="00C955B9"/>
    <w:rsid w:val="00C96FCB"/>
    <w:rsid w:val="00CD6CD4"/>
    <w:rsid w:val="00D81A0B"/>
    <w:rsid w:val="00DC3FD5"/>
    <w:rsid w:val="00DC4242"/>
    <w:rsid w:val="00DC6508"/>
    <w:rsid w:val="00DD4456"/>
    <w:rsid w:val="00DD5CC4"/>
    <w:rsid w:val="00E020B1"/>
    <w:rsid w:val="00E0541F"/>
    <w:rsid w:val="00E343E6"/>
    <w:rsid w:val="00E45793"/>
    <w:rsid w:val="00EB05E4"/>
    <w:rsid w:val="00EB30B8"/>
    <w:rsid w:val="00F63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009463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1677A"/>
    <w:pPr>
      <w:spacing w:line="240" w:lineRule="auto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5570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A513E4"/>
    <w:pPr>
      <w:spacing w:before="300" w:after="150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A513E4"/>
    <w:pPr>
      <w:spacing w:before="300" w:after="150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A513E4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A513E4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A513E4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unhideWhenUsed/>
    <w:rsid w:val="00A513E4"/>
    <w:pPr>
      <w:spacing w:after="0"/>
    </w:pPr>
    <w:rPr>
      <w:rFonts w:eastAsia="Times New Roman" w:cs="Times New Roman"/>
      <w:szCs w:val="24"/>
      <w:lang w:eastAsia="cs-CZ"/>
    </w:rPr>
  </w:style>
  <w:style w:type="paragraph" w:styleId="Bezmezer">
    <w:name w:val="No Spacing"/>
    <w:uiPriority w:val="1"/>
    <w:qFormat/>
    <w:rsid w:val="00BE162B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896122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896122"/>
    <w:rPr>
      <w:rFonts w:ascii="Times New Roman" w:hAnsi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343E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343E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58D1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650EE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50EE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50EEE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50EE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50EEE"/>
    <w:rPr>
      <w:rFonts w:ascii="Times New Roman" w:hAnsi="Times New Roman"/>
      <w:b/>
      <w:bCs/>
      <w:sz w:val="20"/>
      <w:szCs w:val="20"/>
    </w:rPr>
  </w:style>
  <w:style w:type="paragraph" w:styleId="Revize">
    <w:name w:val="Revision"/>
    <w:hidden/>
    <w:uiPriority w:val="99"/>
    <w:semiHidden/>
    <w:rsid w:val="00533EB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Nadpis1Char">
    <w:name w:val="Nadpis 1 Char"/>
    <w:basedOn w:val="Standardnpsmoodstavce"/>
    <w:link w:val="Nadpis1"/>
    <w:uiPriority w:val="9"/>
    <w:rsid w:val="005570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rosttext">
    <w:name w:val="Plain Text"/>
    <w:basedOn w:val="Normln"/>
    <w:link w:val="ProsttextChar"/>
    <w:rsid w:val="00557049"/>
    <w:pPr>
      <w:spacing w:after="0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557049"/>
    <w:rPr>
      <w:rFonts w:ascii="Courier New" w:eastAsia="Times New Roman" w:hAnsi="Courier New" w:cs="Courier New"/>
      <w:sz w:val="20"/>
      <w:szCs w:val="20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1677A"/>
    <w:pPr>
      <w:spacing w:line="240" w:lineRule="auto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5570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link w:val="Nadpis2Char"/>
    <w:uiPriority w:val="9"/>
    <w:qFormat/>
    <w:rsid w:val="00A513E4"/>
    <w:pPr>
      <w:spacing w:before="300" w:after="150"/>
      <w:outlineLvl w:val="1"/>
    </w:pPr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A513E4"/>
    <w:pPr>
      <w:spacing w:before="300" w:after="150"/>
      <w:outlineLvl w:val="2"/>
    </w:pPr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A513E4"/>
    <w:rPr>
      <w:rFonts w:ascii="inherit" w:eastAsia="Times New Roman" w:hAnsi="inherit" w:cs="Times New Roman"/>
      <w:color w:val="CC2C32"/>
      <w:sz w:val="51"/>
      <w:szCs w:val="51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A513E4"/>
    <w:rPr>
      <w:rFonts w:ascii="inherit" w:eastAsia="Times New Roman" w:hAnsi="inherit" w:cs="Times New Roman"/>
      <w:color w:val="CC2C32"/>
      <w:sz w:val="38"/>
      <w:szCs w:val="38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A513E4"/>
    <w:rPr>
      <w:strike w:val="0"/>
      <w:dstrike w:val="0"/>
      <w:color w:val="CC2C32"/>
      <w:u w:val="single"/>
      <w:effect w:val="none"/>
      <w:shd w:val="clear" w:color="auto" w:fill="auto"/>
    </w:rPr>
  </w:style>
  <w:style w:type="paragraph" w:styleId="Normlnweb">
    <w:name w:val="Normal (Web)"/>
    <w:basedOn w:val="Normln"/>
    <w:uiPriority w:val="99"/>
    <w:unhideWhenUsed/>
    <w:rsid w:val="00A513E4"/>
    <w:pPr>
      <w:spacing w:after="0"/>
    </w:pPr>
    <w:rPr>
      <w:rFonts w:eastAsia="Times New Roman" w:cs="Times New Roman"/>
      <w:szCs w:val="24"/>
      <w:lang w:eastAsia="cs-CZ"/>
    </w:rPr>
  </w:style>
  <w:style w:type="paragraph" w:styleId="Bezmezer">
    <w:name w:val="No Spacing"/>
    <w:uiPriority w:val="1"/>
    <w:qFormat/>
    <w:rsid w:val="00BE162B"/>
    <w:pPr>
      <w:spacing w:after="0" w:line="240" w:lineRule="auto"/>
    </w:pPr>
    <w:rPr>
      <w:rFonts w:ascii="Times New Roman" w:hAnsi="Times New Roman"/>
      <w:sz w:val="24"/>
    </w:rPr>
  </w:style>
  <w:style w:type="paragraph" w:styleId="Zhlav">
    <w:name w:val="header"/>
    <w:basedOn w:val="Normln"/>
    <w:link w:val="Zhlav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hlavChar">
    <w:name w:val="Záhlaví Char"/>
    <w:basedOn w:val="Standardnpsmoodstavce"/>
    <w:link w:val="Zhlav"/>
    <w:uiPriority w:val="99"/>
    <w:rsid w:val="00896122"/>
    <w:rPr>
      <w:rFonts w:ascii="Times New Roman" w:hAnsi="Times New Roman"/>
      <w:sz w:val="24"/>
    </w:rPr>
  </w:style>
  <w:style w:type="paragraph" w:styleId="Zpat">
    <w:name w:val="footer"/>
    <w:basedOn w:val="Normln"/>
    <w:link w:val="ZpatChar"/>
    <w:uiPriority w:val="99"/>
    <w:unhideWhenUsed/>
    <w:rsid w:val="00896122"/>
    <w:pPr>
      <w:tabs>
        <w:tab w:val="center" w:pos="4536"/>
        <w:tab w:val="right" w:pos="9072"/>
      </w:tabs>
      <w:spacing w:after="0"/>
    </w:pPr>
  </w:style>
  <w:style w:type="character" w:customStyle="1" w:styleId="ZpatChar">
    <w:name w:val="Zápatí Char"/>
    <w:basedOn w:val="Standardnpsmoodstavce"/>
    <w:link w:val="Zpat"/>
    <w:uiPriority w:val="99"/>
    <w:rsid w:val="00896122"/>
    <w:rPr>
      <w:rFonts w:ascii="Times New Roman" w:hAnsi="Times New Roman"/>
      <w:sz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343E6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343E6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4D58D1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650EE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650EE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650EEE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50EE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50EEE"/>
    <w:rPr>
      <w:rFonts w:ascii="Times New Roman" w:hAnsi="Times New Roman"/>
      <w:b/>
      <w:bCs/>
      <w:sz w:val="20"/>
      <w:szCs w:val="20"/>
    </w:rPr>
  </w:style>
  <w:style w:type="paragraph" w:styleId="Revize">
    <w:name w:val="Revision"/>
    <w:hidden/>
    <w:uiPriority w:val="99"/>
    <w:semiHidden/>
    <w:rsid w:val="00533EB2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Nadpis1Char">
    <w:name w:val="Nadpis 1 Char"/>
    <w:basedOn w:val="Standardnpsmoodstavce"/>
    <w:link w:val="Nadpis1"/>
    <w:uiPriority w:val="9"/>
    <w:rsid w:val="0055704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rosttext">
    <w:name w:val="Plain Text"/>
    <w:basedOn w:val="Normln"/>
    <w:link w:val="ProsttextChar"/>
    <w:rsid w:val="00557049"/>
    <w:pPr>
      <w:spacing w:after="0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ProsttextChar">
    <w:name w:val="Prostý text Char"/>
    <w:basedOn w:val="Standardnpsmoodstavce"/>
    <w:link w:val="Prosttext"/>
    <w:rsid w:val="00557049"/>
    <w:rPr>
      <w:rFonts w:ascii="Courier New" w:eastAsia="Times New Roman" w:hAnsi="Courier New" w:cs="Courier New"/>
      <w:sz w:val="20"/>
      <w:szCs w:val="20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0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9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811212">
              <w:marLeft w:val="-195"/>
              <w:marRight w:val="-19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63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910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31" w:color="DEDEDE"/>
                        <w:right w:val="none" w:sz="0" w:space="0" w:color="auto"/>
                      </w:divBdr>
                      <w:divsChild>
                        <w:div w:id="1410617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480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393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2667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3061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724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702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0866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0931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991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9119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36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6F143-E27B-4249-A46C-BBEF56C2F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CCF1CF03.dotm</Template>
  <TotalTime>0</TotalTime>
  <Pages>3</Pages>
  <Words>601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4144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Věra Katzová</dc:creator>
  <cp:lastModifiedBy>Univerzita Karlova v Praze</cp:lastModifiedBy>
  <cp:revision>2</cp:revision>
  <cp:lastPrinted>2017-06-08T13:29:00Z</cp:lastPrinted>
  <dcterms:created xsi:type="dcterms:W3CDTF">2017-06-08T13:33:00Z</dcterms:created>
  <dcterms:modified xsi:type="dcterms:W3CDTF">2017-06-08T13:33:00Z</dcterms:modified>
</cp:coreProperties>
</file>