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790" w:rsidRPr="00E54742" w:rsidRDefault="00E54742" w:rsidP="00247FE3">
      <w:pPr>
        <w:pStyle w:val="Nzevopaten"/>
        <w:jc w:val="both"/>
      </w:pPr>
      <w:r w:rsidRPr="00E54742">
        <w:t xml:space="preserve">Disciplinární řád </w:t>
      </w:r>
      <w:r w:rsidR="00D214A5">
        <w:t>pro studenty 3. lékařské</w:t>
      </w:r>
      <w:r w:rsidR="00924790" w:rsidRPr="00E54742">
        <w:t xml:space="preserve"> fakulty Univerzity Karlovy</w:t>
      </w:r>
      <w:r w:rsidR="00816278">
        <w:t xml:space="preserve"> </w:t>
      </w:r>
    </w:p>
    <w:p w:rsidR="00924790" w:rsidRPr="00D02E40" w:rsidRDefault="00924790" w:rsidP="00D02E40">
      <w:pPr>
        <w:jc w:val="center"/>
        <w:rPr>
          <w:i/>
        </w:rPr>
      </w:pPr>
      <w:r w:rsidRPr="00E54742">
        <w:rPr>
          <w:i/>
        </w:rPr>
        <w:t xml:space="preserve">Akademický senát </w:t>
      </w:r>
      <w:r w:rsidR="00D214A5">
        <w:rPr>
          <w:i/>
        </w:rPr>
        <w:t>3. lékařské</w:t>
      </w:r>
      <w:r w:rsidRPr="00E54742">
        <w:rPr>
          <w:i/>
        </w:rPr>
        <w:t xml:space="preserve"> fakulty</w:t>
      </w:r>
      <w:r w:rsidR="00840965">
        <w:rPr>
          <w:i/>
        </w:rPr>
        <w:t xml:space="preserve"> Univerzity Karlovy </w:t>
      </w:r>
      <w:r w:rsidRPr="00E54742">
        <w:rPr>
          <w:i/>
        </w:rPr>
        <w:t xml:space="preserve">se podle § 27 odst. 1 písm. b) a § 33 odst. 2 písm. </w:t>
      </w:r>
      <w:r w:rsidR="00840965">
        <w:rPr>
          <w:i/>
        </w:rPr>
        <w:t>e</w:t>
      </w:r>
      <w:r w:rsidRPr="00E54742">
        <w:rPr>
          <w:i/>
        </w:rPr>
        <w:t>) zákona č. 111/1998 Sb.,</w:t>
      </w:r>
      <w:r w:rsidR="00840965">
        <w:rPr>
          <w:i/>
        </w:rPr>
        <w:t xml:space="preserve"> </w:t>
      </w:r>
      <w:r w:rsidRPr="00E54742">
        <w:rPr>
          <w:i/>
        </w:rPr>
        <w:t xml:space="preserve">o vysokých školách a o změně a doplnění dalších zákonů (zákon o vysokých školách), </w:t>
      </w:r>
      <w:r w:rsidR="00840965" w:rsidRPr="00A72084">
        <w:rPr>
          <w:i/>
        </w:rPr>
        <w:t>ve znění pozdějších předpisů</w:t>
      </w:r>
      <w:r w:rsidR="00840965">
        <w:rPr>
          <w:i/>
        </w:rPr>
        <w:t xml:space="preserve"> (dále jen „zákon o vysokých školách“), </w:t>
      </w:r>
      <w:r w:rsidR="00F358E6" w:rsidRPr="00B5382F">
        <w:rPr>
          <w:i/>
        </w:rPr>
        <w:t>a podle</w:t>
      </w:r>
      <w:r w:rsidR="003368AB">
        <w:rPr>
          <w:i/>
        </w:rPr>
        <w:t xml:space="preserve"> čl. 10, odst. 1, písm. b</w:t>
      </w:r>
      <w:r w:rsidR="006B04AF">
        <w:rPr>
          <w:i/>
        </w:rPr>
        <w:t>)</w:t>
      </w:r>
      <w:r w:rsidR="003368AB">
        <w:rPr>
          <w:i/>
        </w:rPr>
        <w:t xml:space="preserve"> </w:t>
      </w:r>
      <w:r w:rsidR="00F358E6" w:rsidRPr="00B5382F">
        <w:rPr>
          <w:i/>
        </w:rPr>
        <w:t xml:space="preserve">Statutu </w:t>
      </w:r>
      <w:r w:rsidR="003368AB">
        <w:rPr>
          <w:i/>
        </w:rPr>
        <w:t>3. lékařské</w:t>
      </w:r>
      <w:r w:rsidR="00F358E6" w:rsidRPr="00B5382F">
        <w:rPr>
          <w:i/>
        </w:rPr>
        <w:t xml:space="preserve"> fakulty Univerzity Karlovy</w:t>
      </w:r>
      <w:r w:rsidR="00F358E6">
        <w:rPr>
          <w:i/>
        </w:rPr>
        <w:t>, v platném znění,</w:t>
      </w:r>
      <w:r w:rsidR="00F358E6" w:rsidRPr="00E54742">
        <w:rPr>
          <w:i/>
        </w:rPr>
        <w:t xml:space="preserve"> </w:t>
      </w:r>
      <w:r w:rsidRPr="00E54742">
        <w:rPr>
          <w:i/>
        </w:rPr>
        <w:t xml:space="preserve">usnesl na tomto Disciplinárním řádu pro studenty </w:t>
      </w:r>
      <w:r w:rsidR="006B04AF">
        <w:rPr>
          <w:i/>
        </w:rPr>
        <w:t>3. l</w:t>
      </w:r>
      <w:r w:rsidR="003368AB">
        <w:rPr>
          <w:i/>
        </w:rPr>
        <w:t xml:space="preserve">ékařské </w:t>
      </w:r>
      <w:r w:rsidRPr="00E54742">
        <w:rPr>
          <w:i/>
        </w:rPr>
        <w:t>fakulty</w:t>
      </w:r>
      <w:r w:rsidR="00840965">
        <w:rPr>
          <w:i/>
        </w:rPr>
        <w:t xml:space="preserve"> Univerzity Karlovy </w:t>
      </w:r>
      <w:r w:rsidRPr="00E54742">
        <w:rPr>
          <w:i/>
        </w:rPr>
        <w:t>jako jejím vnitřním předpisu:</w:t>
      </w:r>
    </w:p>
    <w:p w:rsidR="00924790" w:rsidRPr="00E54742" w:rsidRDefault="00924790" w:rsidP="00E54742">
      <w:pPr>
        <w:pStyle w:val="slolnku"/>
      </w:pPr>
      <w:r w:rsidRPr="00E54742">
        <w:t>Čl.</w:t>
      </w:r>
      <w:r w:rsidR="00840965">
        <w:t xml:space="preserve"> </w:t>
      </w:r>
      <w:r w:rsidRPr="00E54742">
        <w:t>1</w:t>
      </w:r>
    </w:p>
    <w:p w:rsidR="00924790" w:rsidRPr="009F61E5" w:rsidRDefault="00924790" w:rsidP="00E54742">
      <w:pPr>
        <w:pStyle w:val="Nzevlnku"/>
      </w:pPr>
      <w:r w:rsidRPr="009F61E5">
        <w:t>Úvodní ustanovení</w:t>
      </w:r>
    </w:p>
    <w:p w:rsidR="00924790" w:rsidRPr="006463AF" w:rsidRDefault="006463AF" w:rsidP="00B10FFC">
      <w:pPr>
        <w:pStyle w:val="Seznam-seln0"/>
        <w:numPr>
          <w:ilvl w:val="0"/>
          <w:numId w:val="0"/>
        </w:numPr>
      </w:pPr>
      <w:r w:rsidRPr="009F61E5">
        <w:rPr>
          <w:rFonts w:cs="Times New Roman"/>
          <w:color w:val="000000" w:themeColor="text1"/>
        </w:rPr>
        <w:t xml:space="preserve">Disciplinární přestupky </w:t>
      </w:r>
      <w:r w:rsidR="006D1C86" w:rsidRPr="009F61E5">
        <w:rPr>
          <w:rFonts w:cs="Times New Roman"/>
          <w:color w:val="000000" w:themeColor="text1"/>
        </w:rPr>
        <w:t xml:space="preserve">studentů zapsaných na </w:t>
      </w:r>
      <w:r w:rsidR="003368AB">
        <w:rPr>
          <w:rFonts w:cs="Times New Roman"/>
          <w:color w:val="000000" w:themeColor="text1"/>
        </w:rPr>
        <w:t>3. lékařské</w:t>
      </w:r>
      <w:r w:rsidR="006D1C86" w:rsidRPr="009F61E5">
        <w:rPr>
          <w:rFonts w:cs="Times New Roman"/>
          <w:color w:val="000000" w:themeColor="text1"/>
        </w:rPr>
        <w:t xml:space="preserve"> fakul</w:t>
      </w:r>
      <w:r w:rsidR="00B10FFC" w:rsidRPr="009F61E5">
        <w:rPr>
          <w:rFonts w:cs="Times New Roman"/>
          <w:color w:val="000000" w:themeColor="text1"/>
        </w:rPr>
        <w:t xml:space="preserve">tě Univerzity Karlovy (dále jen </w:t>
      </w:r>
      <w:r w:rsidR="006D1C86" w:rsidRPr="009F61E5">
        <w:rPr>
          <w:rFonts w:cs="Times New Roman"/>
          <w:color w:val="000000" w:themeColor="text1"/>
        </w:rPr>
        <w:t>„fakulta“ a „univerzita“), ukládání sankcí za tyto přestupky</w:t>
      </w:r>
      <w:r w:rsidRPr="009F61E5">
        <w:rPr>
          <w:rFonts w:cs="Times New Roman"/>
          <w:color w:val="000000" w:themeColor="text1"/>
        </w:rPr>
        <w:t>,</w:t>
      </w:r>
      <w:r w:rsidR="006D1C86" w:rsidRPr="009F61E5">
        <w:rPr>
          <w:rFonts w:cs="Times New Roman"/>
          <w:color w:val="000000" w:themeColor="text1"/>
        </w:rPr>
        <w:t xml:space="preserve"> disciplinární řízení </w:t>
      </w:r>
      <w:r w:rsidRPr="009F61E5">
        <w:rPr>
          <w:rFonts w:cs="Times New Roman"/>
          <w:color w:val="000000" w:themeColor="text1"/>
        </w:rPr>
        <w:t>a podrobnosti o disciplinární komisi fakulty (dále jen „komise“) upravuje</w:t>
      </w:r>
      <w:r w:rsidR="006D1C86" w:rsidRPr="009F61E5">
        <w:rPr>
          <w:rFonts w:cs="Times New Roman"/>
          <w:color w:val="000000" w:themeColor="text1"/>
        </w:rPr>
        <w:t xml:space="preserve"> </w:t>
      </w:r>
      <w:r w:rsidR="00A10689">
        <w:rPr>
          <w:rFonts w:cs="Times New Roman"/>
          <w:color w:val="000000" w:themeColor="text1"/>
        </w:rPr>
        <w:t xml:space="preserve">zákon o </w:t>
      </w:r>
      <w:r w:rsidR="00A10689" w:rsidRPr="009F61E5">
        <w:rPr>
          <w:rFonts w:cs="Times New Roman"/>
          <w:color w:val="000000" w:themeColor="text1"/>
        </w:rPr>
        <w:t>vysokých školách</w:t>
      </w:r>
      <w:r w:rsidR="00A10689" w:rsidRPr="009F61E5">
        <w:rPr>
          <w:rStyle w:val="Znakapoznpodarou"/>
          <w:rFonts w:cs="Times New Roman"/>
          <w:color w:val="000000" w:themeColor="text1"/>
        </w:rPr>
        <w:footnoteReference w:id="1"/>
      </w:r>
      <w:r w:rsidR="00A10689">
        <w:rPr>
          <w:rFonts w:cs="Times New Roman"/>
          <w:color w:val="000000" w:themeColor="text1"/>
        </w:rPr>
        <w:t>,</w:t>
      </w:r>
      <w:r w:rsidR="00A10689" w:rsidRPr="009F61E5">
        <w:rPr>
          <w:rFonts w:cs="Times New Roman"/>
          <w:color w:val="000000" w:themeColor="text1"/>
        </w:rPr>
        <w:t xml:space="preserve"> správní řád</w:t>
      </w:r>
      <w:r w:rsidR="00A10689">
        <w:rPr>
          <w:rFonts w:cs="Times New Roman"/>
          <w:color w:val="000000" w:themeColor="text1"/>
        </w:rPr>
        <w:t xml:space="preserve">, </w:t>
      </w:r>
      <w:r w:rsidR="00FB2CF2" w:rsidRPr="009F61E5">
        <w:rPr>
          <w:rFonts w:cs="Times New Roman"/>
          <w:color w:val="000000" w:themeColor="text1"/>
        </w:rPr>
        <w:t xml:space="preserve">Disciplinární řád pro </w:t>
      </w:r>
      <w:r w:rsidR="00A10689">
        <w:rPr>
          <w:rFonts w:cs="Times New Roman"/>
          <w:color w:val="000000" w:themeColor="text1"/>
        </w:rPr>
        <w:t xml:space="preserve">studenty </w:t>
      </w:r>
      <w:r w:rsidR="0080546A">
        <w:rPr>
          <w:rFonts w:cs="Times New Roman"/>
          <w:color w:val="000000" w:themeColor="text1"/>
        </w:rPr>
        <w:t>U</w:t>
      </w:r>
      <w:r w:rsidR="00A10689">
        <w:rPr>
          <w:rFonts w:cs="Times New Roman"/>
          <w:color w:val="000000" w:themeColor="text1"/>
        </w:rPr>
        <w:t xml:space="preserve">niverzity </w:t>
      </w:r>
      <w:r w:rsidR="0080546A">
        <w:rPr>
          <w:rFonts w:cs="Times New Roman"/>
          <w:color w:val="000000" w:themeColor="text1"/>
        </w:rPr>
        <w:t xml:space="preserve">Karlovy </w:t>
      </w:r>
      <w:r w:rsidR="00A10689">
        <w:rPr>
          <w:rFonts w:cs="Times New Roman"/>
          <w:color w:val="000000" w:themeColor="text1"/>
        </w:rPr>
        <w:t>a tento řád.</w:t>
      </w:r>
    </w:p>
    <w:p w:rsidR="00924790" w:rsidRPr="00E54742" w:rsidRDefault="00924790" w:rsidP="00E54742">
      <w:pPr>
        <w:pStyle w:val="slolnku"/>
      </w:pPr>
      <w:r w:rsidRPr="00E54742">
        <w:t>Čl. 2</w:t>
      </w:r>
    </w:p>
    <w:p w:rsidR="00924790" w:rsidRPr="00924790" w:rsidRDefault="00924790" w:rsidP="00E54742">
      <w:pPr>
        <w:pStyle w:val="Nzevlnku"/>
      </w:pPr>
      <w:r w:rsidRPr="00924790">
        <w:t>Disciplinární komise</w:t>
      </w:r>
      <w:r w:rsidR="00525CE4">
        <w:t xml:space="preserve"> fakulty</w:t>
      </w:r>
    </w:p>
    <w:p w:rsidR="005A2C58" w:rsidRPr="00423C4A" w:rsidRDefault="00D72B62" w:rsidP="000F32F2">
      <w:pPr>
        <w:pStyle w:val="Seznam-seln0"/>
        <w:numPr>
          <w:ilvl w:val="0"/>
          <w:numId w:val="21"/>
        </w:numPr>
        <w:rPr>
          <w:rStyle w:val="Zakladnitext"/>
          <w:rFonts w:cs="Arial"/>
          <w:sz w:val="24"/>
          <w:szCs w:val="24"/>
          <w:shd w:val="clear" w:color="auto" w:fill="auto"/>
        </w:rPr>
      </w:pPr>
      <w:r w:rsidRPr="009F61E5">
        <w:rPr>
          <w:rStyle w:val="Zakladnitext"/>
          <w:sz w:val="24"/>
          <w:szCs w:val="24"/>
        </w:rPr>
        <w:t>K</w:t>
      </w:r>
      <w:r w:rsidR="00525CE4" w:rsidRPr="00423C4A">
        <w:rPr>
          <w:rStyle w:val="Zakladnitext"/>
          <w:sz w:val="24"/>
          <w:szCs w:val="24"/>
        </w:rPr>
        <w:t>omise</w:t>
      </w:r>
      <w:r w:rsidR="00724B13" w:rsidRPr="00423C4A">
        <w:rPr>
          <w:rStyle w:val="Zakladnitext"/>
          <w:sz w:val="24"/>
          <w:szCs w:val="24"/>
        </w:rPr>
        <w:t xml:space="preserve"> </w:t>
      </w:r>
      <w:r w:rsidR="003368AB">
        <w:rPr>
          <w:rStyle w:val="Zakladnitext"/>
          <w:sz w:val="24"/>
          <w:szCs w:val="24"/>
        </w:rPr>
        <w:t>má šest č</w:t>
      </w:r>
      <w:r w:rsidR="00525CE4" w:rsidRPr="00423C4A">
        <w:rPr>
          <w:rStyle w:val="Zakladnitext"/>
          <w:sz w:val="24"/>
          <w:szCs w:val="24"/>
        </w:rPr>
        <w:t>lenů</w:t>
      </w:r>
      <w:r w:rsidR="00FC192B">
        <w:rPr>
          <w:rStyle w:val="Zakladnitext"/>
          <w:sz w:val="24"/>
          <w:szCs w:val="24"/>
        </w:rPr>
        <w:t>, polovinu z nich tvoří studenti. Náhradníky jsou dva akademičtí pracovníci a dva studenti.</w:t>
      </w:r>
    </w:p>
    <w:p w:rsidR="00924790" w:rsidRPr="00423C4A" w:rsidRDefault="00525CE4" w:rsidP="000F32F2">
      <w:pPr>
        <w:pStyle w:val="Seznam-seln0"/>
        <w:numPr>
          <w:ilvl w:val="0"/>
          <w:numId w:val="21"/>
        </w:numPr>
      </w:pPr>
      <w:r w:rsidRPr="009F61E5">
        <w:rPr>
          <w:rStyle w:val="Zakladnitext"/>
          <w:sz w:val="24"/>
          <w:szCs w:val="24"/>
        </w:rPr>
        <w:t xml:space="preserve">Funkční období členů komise je </w:t>
      </w:r>
      <w:r w:rsidR="00C35F40" w:rsidRPr="009F61E5">
        <w:rPr>
          <w:rStyle w:val="Zakladnitext"/>
          <w:sz w:val="24"/>
          <w:szCs w:val="24"/>
        </w:rPr>
        <w:t>dvouleté</w:t>
      </w:r>
      <w:r w:rsidRPr="009F61E5">
        <w:rPr>
          <w:rStyle w:val="Zakladnitext"/>
          <w:color w:val="000000"/>
          <w:sz w:val="24"/>
          <w:szCs w:val="24"/>
        </w:rPr>
        <w:t xml:space="preserve"> </w:t>
      </w:r>
      <w:r w:rsidR="00466BF7" w:rsidRPr="00423C4A">
        <w:rPr>
          <w:rStyle w:val="Zakladnitext"/>
          <w:color w:val="000000"/>
          <w:sz w:val="24"/>
          <w:szCs w:val="24"/>
        </w:rPr>
        <w:t xml:space="preserve">a </w:t>
      </w:r>
      <w:r w:rsidRPr="00423C4A">
        <w:rPr>
          <w:rStyle w:val="Zakladnitext"/>
          <w:color w:val="000000"/>
          <w:sz w:val="24"/>
          <w:szCs w:val="24"/>
        </w:rPr>
        <w:t xml:space="preserve">začíná </w:t>
      </w:r>
      <w:r w:rsidR="005A2C58" w:rsidRPr="00423C4A">
        <w:rPr>
          <w:rStyle w:val="Zakladnitext"/>
          <w:color w:val="000000"/>
          <w:sz w:val="24"/>
          <w:szCs w:val="24"/>
        </w:rPr>
        <w:t>jmenováním.</w:t>
      </w:r>
      <w:r w:rsidR="00724B13" w:rsidRPr="00423C4A">
        <w:rPr>
          <w:rStyle w:val="Zakladnitext"/>
          <w:sz w:val="24"/>
          <w:szCs w:val="24"/>
        </w:rPr>
        <w:t xml:space="preserve"> </w:t>
      </w:r>
    </w:p>
    <w:p w:rsidR="0062677E" w:rsidRPr="0062677E" w:rsidRDefault="00724B13" w:rsidP="0062677E">
      <w:pPr>
        <w:pStyle w:val="Seznam-seln0"/>
        <w:rPr>
          <w:rStyle w:val="Zakladnitext"/>
          <w:rFonts w:cs="Arial"/>
          <w:sz w:val="24"/>
          <w:szCs w:val="24"/>
          <w:shd w:val="clear" w:color="auto" w:fill="auto"/>
        </w:rPr>
      </w:pPr>
      <w:r w:rsidRPr="009F61E5">
        <w:rPr>
          <w:rStyle w:val="Zakladnitext"/>
          <w:sz w:val="24"/>
          <w:szCs w:val="24"/>
        </w:rPr>
        <w:t>Členství v komisi zaniká</w:t>
      </w:r>
    </w:p>
    <w:p w:rsidR="0062677E" w:rsidRDefault="00724B13" w:rsidP="0062677E">
      <w:pPr>
        <w:pStyle w:val="Seznam-seln0"/>
        <w:numPr>
          <w:ilvl w:val="1"/>
          <w:numId w:val="18"/>
        </w:numPr>
      </w:pPr>
      <w:r>
        <w:t>uplynutí</w:t>
      </w:r>
      <w:r w:rsidR="00C567E0">
        <w:t>m</w:t>
      </w:r>
      <w:r>
        <w:t xml:space="preserve"> funkčního období,</w:t>
      </w:r>
    </w:p>
    <w:p w:rsidR="0062677E" w:rsidRDefault="00C567E0" w:rsidP="0062677E">
      <w:pPr>
        <w:pStyle w:val="Seznam-seln0"/>
        <w:numPr>
          <w:ilvl w:val="1"/>
          <w:numId w:val="18"/>
        </w:numPr>
      </w:pPr>
      <w:r>
        <w:t>před</w:t>
      </w:r>
      <w:r w:rsidR="00724B13">
        <w:t xml:space="preserve"> uplynutím funkčního období</w:t>
      </w:r>
    </w:p>
    <w:p w:rsidR="0062677E" w:rsidRDefault="00E9545B" w:rsidP="0062677E">
      <w:pPr>
        <w:pStyle w:val="Seznam-seln0"/>
        <w:numPr>
          <w:ilvl w:val="2"/>
          <w:numId w:val="18"/>
        </w:numPr>
      </w:pPr>
      <w:r>
        <w:t>zánikem členství v akademické obci fakulty</w:t>
      </w:r>
      <w:r w:rsidR="005A2C58">
        <w:t>,</w:t>
      </w:r>
    </w:p>
    <w:p w:rsidR="00E9545B" w:rsidRDefault="00E9545B" w:rsidP="0062677E">
      <w:pPr>
        <w:pStyle w:val="Seznam-seln0"/>
        <w:numPr>
          <w:ilvl w:val="2"/>
          <w:numId w:val="18"/>
        </w:numPr>
      </w:pPr>
      <w:r>
        <w:t>dnem doručení písemného prohlášení</w:t>
      </w:r>
      <w:r w:rsidR="00A10689">
        <w:t xml:space="preserve"> děkanovi</w:t>
      </w:r>
      <w:r>
        <w:t>, jímž se člen či náhradník vzdá členství nebo náhradnictví v</w:t>
      </w:r>
      <w:r w:rsidR="00FC192B">
        <w:t> </w:t>
      </w:r>
      <w:r>
        <w:t>komisi</w:t>
      </w:r>
      <w:r w:rsidR="00FC192B">
        <w:t>,</w:t>
      </w:r>
    </w:p>
    <w:p w:rsidR="00FC192B" w:rsidRDefault="00FC192B" w:rsidP="0062677E">
      <w:pPr>
        <w:pStyle w:val="Seznam-seln0"/>
        <w:numPr>
          <w:ilvl w:val="2"/>
          <w:numId w:val="18"/>
        </w:numPr>
      </w:pPr>
      <w:r>
        <w:t>odvoláním člena komise děkanem</w:t>
      </w:r>
      <w:r w:rsidR="00A10689">
        <w:t xml:space="preserve"> po předchozím souhlasu akademického s</w:t>
      </w:r>
      <w:r w:rsidR="00E27FA4">
        <w:t>e</w:t>
      </w:r>
      <w:r w:rsidR="00A10689">
        <w:t>nátu fakulty</w:t>
      </w:r>
      <w:r>
        <w:t>.</w:t>
      </w:r>
    </w:p>
    <w:p w:rsidR="00011639" w:rsidRDefault="00011639" w:rsidP="00B30097">
      <w:pPr>
        <w:pStyle w:val="Seznam-seln0"/>
      </w:pPr>
      <w:r>
        <w:t>Na</w:t>
      </w:r>
      <w:r w:rsidR="005A2C58">
        <w:t xml:space="preserve"> </w:t>
      </w:r>
      <w:r>
        <w:t xml:space="preserve">místo člena komise uprázdněné podle odstavce 3 písm. </w:t>
      </w:r>
      <w:r w:rsidR="001552CD">
        <w:t>a) a b)</w:t>
      </w:r>
      <w:r>
        <w:t xml:space="preserve"> nastupuje na dobu, zbývající do konce funkčního období člena, jehož místo se uprázdnilo, náhradník</w:t>
      </w:r>
      <w:r w:rsidR="00B30097">
        <w:t xml:space="preserve"> určený děkanem</w:t>
      </w:r>
      <w:r w:rsidR="00F74468">
        <w:t xml:space="preserve">. </w:t>
      </w:r>
    </w:p>
    <w:p w:rsidR="00D72B62" w:rsidRPr="00924790" w:rsidRDefault="00D72B62" w:rsidP="00D72B62">
      <w:pPr>
        <w:pStyle w:val="slolnku"/>
      </w:pPr>
      <w:r w:rsidRPr="00924790">
        <w:t>Čl.</w:t>
      </w:r>
      <w:r>
        <w:t xml:space="preserve"> </w:t>
      </w:r>
      <w:r w:rsidR="00DA7F74">
        <w:t>3</w:t>
      </w:r>
    </w:p>
    <w:p w:rsidR="00D72B62" w:rsidRPr="00D72B62" w:rsidRDefault="001552CD" w:rsidP="00D72B62">
      <w:pPr>
        <w:pStyle w:val="Seznam-seln0"/>
        <w:numPr>
          <w:ilvl w:val="0"/>
          <w:numId w:val="0"/>
        </w:numPr>
        <w:ind w:left="397" w:hanging="397"/>
        <w:jc w:val="center"/>
        <w:rPr>
          <w:rFonts w:cs="Times New Roman"/>
          <w:b/>
          <w:color w:val="000000"/>
          <w:szCs w:val="22"/>
        </w:rPr>
      </w:pPr>
      <w:r>
        <w:rPr>
          <w:rFonts w:cs="Times New Roman"/>
          <w:b/>
          <w:color w:val="000000"/>
          <w:szCs w:val="22"/>
        </w:rPr>
        <w:t>Pravidla jednání komise</w:t>
      </w:r>
    </w:p>
    <w:p w:rsidR="00A26A4B" w:rsidRPr="00B30097" w:rsidRDefault="00A26A4B" w:rsidP="005B2EBA">
      <w:pPr>
        <w:pStyle w:val="Seznam-seln0"/>
        <w:numPr>
          <w:ilvl w:val="0"/>
          <w:numId w:val="22"/>
        </w:numPr>
        <w:rPr>
          <w:rFonts w:cs="Times New Roman"/>
          <w:sz w:val="27"/>
          <w:szCs w:val="27"/>
        </w:rPr>
      </w:pPr>
      <w:r>
        <w:t>Pokud komise obdrží návrh na zahájení disciplinárního řízení s členem komise nebo náhradníkem, je tento člen nebo náhradník vyloučen z projednávání této věci.</w:t>
      </w:r>
    </w:p>
    <w:p w:rsidR="00924790" w:rsidRDefault="00924790" w:rsidP="005B2EBA">
      <w:pPr>
        <w:pStyle w:val="Seznam-seln0"/>
      </w:pPr>
      <w:r w:rsidRPr="00924790">
        <w:lastRenderedPageBreak/>
        <w:t xml:space="preserve">Komise </w:t>
      </w:r>
      <w:r w:rsidR="0051298B">
        <w:t>rozhoduje</w:t>
      </w:r>
      <w:r w:rsidRPr="00924790">
        <w:t xml:space="preserve"> tajným hlasováním</w:t>
      </w:r>
      <w:r w:rsidR="0051298B">
        <w:t>, pokud o to požádá alespoň jeden z jejích členů</w:t>
      </w:r>
      <w:r w:rsidRPr="00924790">
        <w:t xml:space="preserve">. </w:t>
      </w:r>
    </w:p>
    <w:p w:rsidR="00E54742" w:rsidRDefault="0062350B" w:rsidP="00992AD3">
      <w:pPr>
        <w:pStyle w:val="Seznam-seln0"/>
      </w:pPr>
      <w:r>
        <w:t>Komisi poskytuje součinnost děkanát.</w:t>
      </w:r>
    </w:p>
    <w:p w:rsidR="00FC192B" w:rsidRPr="00924790" w:rsidRDefault="00FC192B" w:rsidP="00E62F19">
      <w:pPr>
        <w:pStyle w:val="Seznam-seln0"/>
        <w:numPr>
          <w:ilvl w:val="0"/>
          <w:numId w:val="0"/>
        </w:numPr>
        <w:ind w:left="360"/>
      </w:pPr>
    </w:p>
    <w:p w:rsidR="0051298B" w:rsidRPr="00B5382F" w:rsidRDefault="0051298B" w:rsidP="0051298B">
      <w:pPr>
        <w:pStyle w:val="slolnku0"/>
        <w:spacing w:before="200"/>
        <w:outlineLvl w:val="0"/>
        <w:rPr>
          <w:szCs w:val="24"/>
        </w:rPr>
      </w:pPr>
      <w:r w:rsidRPr="00B5382F">
        <w:rPr>
          <w:szCs w:val="24"/>
        </w:rPr>
        <w:t xml:space="preserve">Čl. </w:t>
      </w:r>
      <w:r w:rsidR="00DA7F74">
        <w:rPr>
          <w:szCs w:val="24"/>
        </w:rPr>
        <w:t>4</w:t>
      </w:r>
    </w:p>
    <w:p w:rsidR="0051298B" w:rsidRPr="00B5382F" w:rsidRDefault="0051298B" w:rsidP="0051298B">
      <w:pPr>
        <w:pStyle w:val="Nzevlnku0"/>
        <w:spacing w:after="200"/>
        <w:rPr>
          <w:szCs w:val="24"/>
        </w:rPr>
      </w:pPr>
      <w:r w:rsidRPr="00B5382F">
        <w:rPr>
          <w:szCs w:val="24"/>
        </w:rPr>
        <w:t>Přechodn</w:t>
      </w:r>
      <w:r>
        <w:rPr>
          <w:szCs w:val="24"/>
        </w:rPr>
        <w:t>é</w:t>
      </w:r>
      <w:r w:rsidRPr="00B5382F">
        <w:rPr>
          <w:szCs w:val="24"/>
        </w:rPr>
        <w:t xml:space="preserve"> ustanovení</w:t>
      </w:r>
    </w:p>
    <w:p w:rsidR="0051298B" w:rsidRDefault="006463AF" w:rsidP="00DA7F74">
      <w:pPr>
        <w:pStyle w:val="Seznam-seln0"/>
        <w:numPr>
          <w:ilvl w:val="0"/>
          <w:numId w:val="23"/>
        </w:numPr>
        <w:rPr>
          <w:rFonts w:cs="Times New Roman"/>
        </w:rPr>
      </w:pPr>
      <w:r>
        <w:rPr>
          <w:rFonts w:cs="Times New Roman"/>
        </w:rPr>
        <w:t>Disciplinární ří</w:t>
      </w:r>
      <w:r w:rsidR="0051298B" w:rsidRPr="0051298B">
        <w:rPr>
          <w:rFonts w:cs="Times New Roman"/>
        </w:rPr>
        <w:t xml:space="preserve">zení zahájená </w:t>
      </w:r>
      <w:r w:rsidR="0051298B">
        <w:rPr>
          <w:rFonts w:cs="Times New Roman"/>
        </w:rPr>
        <w:t>před účinností tohoto řádu se dokončí podle tohoto řádu</w:t>
      </w:r>
      <w:r w:rsidR="005A2C58">
        <w:rPr>
          <w:rFonts w:cs="Times New Roman"/>
        </w:rPr>
        <w:t xml:space="preserve"> a podle Disciplinárního řádu pro studenty </w:t>
      </w:r>
      <w:r w:rsidR="0080546A">
        <w:rPr>
          <w:rFonts w:cs="Times New Roman"/>
          <w:color w:val="000000" w:themeColor="text1"/>
        </w:rPr>
        <w:t>Univerzity Karlovy</w:t>
      </w:r>
      <w:r w:rsidR="0051298B">
        <w:rPr>
          <w:rFonts w:cs="Times New Roman"/>
        </w:rPr>
        <w:t>.</w:t>
      </w:r>
    </w:p>
    <w:p w:rsidR="0051298B" w:rsidRPr="001552CD" w:rsidRDefault="00DA7F74" w:rsidP="00B30097">
      <w:pPr>
        <w:pStyle w:val="Seznam-seln0"/>
        <w:numPr>
          <w:ilvl w:val="0"/>
          <w:numId w:val="23"/>
        </w:numPr>
        <w:rPr>
          <w:rFonts w:cs="Times New Roman"/>
        </w:rPr>
      </w:pPr>
      <w:r>
        <w:rPr>
          <w:rFonts w:cs="Times New Roman"/>
        </w:rPr>
        <w:t>Funkční období disciplinární komise jmenované před účinností tohoto řádu zůstává nedotčeno.</w:t>
      </w:r>
    </w:p>
    <w:p w:rsidR="00924790" w:rsidRPr="00924790" w:rsidRDefault="00924790" w:rsidP="0051298B">
      <w:pPr>
        <w:pStyle w:val="slolnku"/>
      </w:pPr>
      <w:r w:rsidRPr="00924790">
        <w:t xml:space="preserve">Čl. </w:t>
      </w:r>
      <w:r w:rsidR="00C05846">
        <w:t>5</w:t>
      </w:r>
    </w:p>
    <w:p w:rsidR="00924790" w:rsidRPr="00924790" w:rsidRDefault="0051298B" w:rsidP="00E54742">
      <w:pPr>
        <w:pStyle w:val="Nzevlnku"/>
      </w:pPr>
      <w:r>
        <w:t>Z</w:t>
      </w:r>
      <w:r w:rsidR="00924790" w:rsidRPr="00924790">
        <w:t>ávěrečná ustanovení</w:t>
      </w:r>
    </w:p>
    <w:p w:rsidR="0051298B" w:rsidRPr="0051298B" w:rsidRDefault="0051298B" w:rsidP="00617596">
      <w:pPr>
        <w:pStyle w:val="Seznam-seln0"/>
        <w:numPr>
          <w:ilvl w:val="0"/>
          <w:numId w:val="16"/>
        </w:numPr>
        <w:rPr>
          <w:rFonts w:cs="Times New Roman"/>
        </w:rPr>
      </w:pPr>
      <w:r w:rsidRPr="00B5382F">
        <w:t>Zrušuj</w:t>
      </w:r>
      <w:r>
        <w:t>e</w:t>
      </w:r>
      <w:r w:rsidRPr="00B5382F">
        <w:t xml:space="preserve"> se </w:t>
      </w:r>
      <w:r w:rsidRPr="0080546A">
        <w:t>Disciplinární řád pro studenty</w:t>
      </w:r>
      <w:r>
        <w:t xml:space="preserve"> </w:t>
      </w:r>
      <w:r w:rsidR="0080546A">
        <w:t xml:space="preserve">3. lékařské </w:t>
      </w:r>
      <w:r w:rsidRPr="00B5382F">
        <w:t>fakult</w:t>
      </w:r>
      <w:r>
        <w:t xml:space="preserve">y schválený Akademickým senátem </w:t>
      </w:r>
      <w:r w:rsidR="00AD6C56">
        <w:t>univerzity</w:t>
      </w:r>
      <w:r w:rsidR="003368AB">
        <w:t xml:space="preserve"> dne 6.</w:t>
      </w:r>
      <w:r w:rsidR="0080546A">
        <w:t xml:space="preserve"> </w:t>
      </w:r>
      <w:r w:rsidR="003368AB">
        <w:t>6. 2003.</w:t>
      </w:r>
    </w:p>
    <w:p w:rsidR="00AD6C56" w:rsidRPr="00AD6C56" w:rsidRDefault="00924790" w:rsidP="00617596">
      <w:pPr>
        <w:pStyle w:val="Seznam-seln0"/>
        <w:numPr>
          <w:ilvl w:val="0"/>
          <w:numId w:val="16"/>
        </w:numPr>
        <w:rPr>
          <w:rFonts w:cs="Times New Roman"/>
        </w:rPr>
      </w:pPr>
      <w:r w:rsidRPr="00617596">
        <w:t xml:space="preserve">Tento řád byl schválen senátem </w:t>
      </w:r>
      <w:r w:rsidR="00AD6C56">
        <w:t xml:space="preserve">fakulty </w:t>
      </w:r>
      <w:r w:rsidRPr="00617596">
        <w:t xml:space="preserve">dne </w:t>
      </w:r>
      <w:r w:rsidR="003368AB">
        <w:t>18.4.</w:t>
      </w:r>
      <w:r w:rsidR="00AD6C56">
        <w:t xml:space="preserve"> 2017.</w:t>
      </w:r>
    </w:p>
    <w:p w:rsidR="00924790" w:rsidRPr="00617596" w:rsidRDefault="00AD6C56" w:rsidP="00617596">
      <w:pPr>
        <w:pStyle w:val="Seznam-seln0"/>
        <w:numPr>
          <w:ilvl w:val="0"/>
          <w:numId w:val="16"/>
        </w:numPr>
        <w:rPr>
          <w:rFonts w:cs="Times New Roman"/>
        </w:rPr>
      </w:pPr>
      <w:r>
        <w:t xml:space="preserve">Tento řád </w:t>
      </w:r>
      <w:r w:rsidR="00924790" w:rsidRPr="00617596">
        <w:t xml:space="preserve">nabývá platnosti dnem schválení </w:t>
      </w:r>
      <w:r>
        <w:t>A</w:t>
      </w:r>
      <w:r w:rsidR="00924790" w:rsidRPr="00617596">
        <w:t>kademickým senátem univerzity</w:t>
      </w:r>
      <w:r>
        <w:rPr>
          <w:rStyle w:val="Znakapoznpodarou"/>
        </w:rPr>
        <w:footnoteReference w:id="2"/>
      </w:r>
      <w:r w:rsidR="00924790" w:rsidRPr="00617596">
        <w:rPr>
          <w:rFonts w:cs="Times New Roman"/>
        </w:rPr>
        <w:t>.</w:t>
      </w:r>
    </w:p>
    <w:p w:rsidR="0080546A" w:rsidRPr="0080546A" w:rsidRDefault="00167575" w:rsidP="0080546A">
      <w:pPr>
        <w:pStyle w:val="Seznam-seln0"/>
        <w:numPr>
          <w:ilvl w:val="0"/>
          <w:numId w:val="0"/>
        </w:numPr>
        <w:rPr>
          <w:rFonts w:cs="Times New Roman"/>
        </w:rPr>
      </w:pPr>
      <w:r>
        <w:rPr>
          <w:rFonts w:cs="Times New Roman"/>
        </w:rPr>
        <w:t xml:space="preserve">4.  </w:t>
      </w:r>
      <w:r w:rsidR="00924790" w:rsidRPr="0080546A">
        <w:rPr>
          <w:rFonts w:cs="Times New Roman"/>
        </w:rPr>
        <w:t>Tento </w:t>
      </w:r>
      <w:r w:rsidR="00924790" w:rsidRPr="00617596">
        <w:t xml:space="preserve">řád nabývá účinnosti </w:t>
      </w:r>
      <w:r w:rsidR="00AD6C56" w:rsidRPr="0080546A">
        <w:rPr>
          <w:color w:val="000000" w:themeColor="text1"/>
        </w:rPr>
        <w:t xml:space="preserve">prvního dne kalendářního měsíce následujícího po dni, kdy </w:t>
      </w:r>
      <w:bookmarkStart w:id="0" w:name="_GoBack"/>
      <w:bookmarkEnd w:id="0"/>
      <w:r w:rsidR="00AD6C56" w:rsidRPr="0080546A">
        <w:rPr>
          <w:color w:val="000000" w:themeColor="text1"/>
        </w:rPr>
        <w:t>nabyl platnosti.</w:t>
      </w:r>
    </w:p>
    <w:p w:rsidR="0080546A" w:rsidRPr="00AD6C56" w:rsidRDefault="0080546A" w:rsidP="0080546A">
      <w:pPr>
        <w:pStyle w:val="Seznam-seln0"/>
        <w:numPr>
          <w:ilvl w:val="0"/>
          <w:numId w:val="0"/>
        </w:numPr>
        <w:ind w:left="360" w:hanging="360"/>
        <w:rPr>
          <w:rFonts w:cs="Times New Roman"/>
        </w:rPr>
      </w:pPr>
    </w:p>
    <w:p w:rsidR="00AD6C56" w:rsidRPr="00617596" w:rsidRDefault="00AD6C56" w:rsidP="00AD6C56">
      <w:pPr>
        <w:pStyle w:val="Seznam-seln0"/>
        <w:numPr>
          <w:ilvl w:val="0"/>
          <w:numId w:val="0"/>
        </w:numPr>
        <w:ind w:left="397" w:hanging="397"/>
        <w:rPr>
          <w:rFonts w:cs="Times New Roman"/>
        </w:rPr>
      </w:pPr>
    </w:p>
    <w:p w:rsidR="00AD6C56" w:rsidRPr="00AD6C56" w:rsidRDefault="0080546A" w:rsidP="00AD6C56">
      <w:pPr>
        <w:pStyle w:val="Seznam-seln0"/>
        <w:numPr>
          <w:ilvl w:val="0"/>
          <w:numId w:val="0"/>
        </w:numPr>
        <w:shd w:val="clear" w:color="auto" w:fill="FFFFFF"/>
        <w:spacing w:line="312" w:lineRule="atLeast"/>
        <w:jc w:val="center"/>
        <w:textAlignment w:val="baseline"/>
        <w:rPr>
          <w:sz w:val="22"/>
          <w:szCs w:val="22"/>
        </w:rPr>
      </w:pPr>
      <w:r>
        <w:t xml:space="preserve"> </w:t>
      </w:r>
    </w:p>
    <w:p w:rsidR="00DA7F74" w:rsidRDefault="003368AB" w:rsidP="0080546A">
      <w:pPr>
        <w:jc w:val="center"/>
      </w:pPr>
      <w:r>
        <w:t>Mgr. et Mgr. Marek Vácha, Ph.D.</w:t>
      </w:r>
    </w:p>
    <w:p w:rsidR="00AD6C56" w:rsidRDefault="00AD6C56" w:rsidP="0080546A">
      <w:pPr>
        <w:jc w:val="center"/>
      </w:pPr>
      <w:r>
        <w:t xml:space="preserve">předseda Akademického senátu </w:t>
      </w:r>
      <w:r w:rsidR="0080546A">
        <w:t>3. lékařské fakulty Univerzity Karlovy</w:t>
      </w:r>
    </w:p>
    <w:p w:rsidR="0080546A" w:rsidRDefault="0080546A" w:rsidP="0080546A">
      <w:pPr>
        <w:jc w:val="center"/>
      </w:pPr>
    </w:p>
    <w:p w:rsidR="00AD6C56" w:rsidRPr="00AD6C56" w:rsidRDefault="00AD6C56" w:rsidP="00AD6C56">
      <w:pPr>
        <w:pStyle w:val="Seznam-seln0"/>
        <w:numPr>
          <w:ilvl w:val="0"/>
          <w:numId w:val="0"/>
        </w:numPr>
        <w:jc w:val="center"/>
        <w:rPr>
          <w:color w:val="444444"/>
        </w:rPr>
      </w:pPr>
    </w:p>
    <w:p w:rsidR="00AD6C56" w:rsidRDefault="0080546A" w:rsidP="00AD6C56">
      <w:pPr>
        <w:pStyle w:val="Seznam-seln0"/>
        <w:numPr>
          <w:ilvl w:val="0"/>
          <w:numId w:val="0"/>
        </w:numPr>
        <w:shd w:val="clear" w:color="auto" w:fill="FFFFFF"/>
        <w:spacing w:line="312" w:lineRule="atLeast"/>
        <w:jc w:val="center"/>
        <w:textAlignment w:val="baseline"/>
      </w:pPr>
      <w:r>
        <w:t xml:space="preserve"> </w:t>
      </w:r>
    </w:p>
    <w:p w:rsidR="00DA7F74" w:rsidRDefault="0080546A" w:rsidP="0080546A">
      <w:pPr>
        <w:jc w:val="center"/>
      </w:pPr>
      <w:r>
        <w:t>p</w:t>
      </w:r>
      <w:r w:rsidR="003368AB">
        <w:t>rof. MUDr. Michal Anděl, CSc.</w:t>
      </w:r>
    </w:p>
    <w:p w:rsidR="00AD6C56" w:rsidRDefault="00DA7F74" w:rsidP="0080546A">
      <w:pPr>
        <w:jc w:val="center"/>
      </w:pPr>
      <w:r>
        <w:t>děkan</w:t>
      </w:r>
      <w:r w:rsidR="00AD6C56">
        <w:t xml:space="preserve"> </w:t>
      </w:r>
      <w:r w:rsidR="0080546A">
        <w:t>3. lékařské fakulty Univerzity Karlovy</w:t>
      </w:r>
    </w:p>
    <w:p w:rsidR="0080546A" w:rsidRDefault="0080546A" w:rsidP="0080546A">
      <w:pPr>
        <w:jc w:val="center"/>
      </w:pPr>
    </w:p>
    <w:p w:rsidR="0080546A" w:rsidRDefault="0080546A" w:rsidP="0080546A">
      <w:pPr>
        <w:jc w:val="center"/>
      </w:pPr>
    </w:p>
    <w:p w:rsidR="00AD6C56" w:rsidRPr="00AD6C56" w:rsidRDefault="0080546A" w:rsidP="00AD6C56">
      <w:pPr>
        <w:pStyle w:val="Seznam-seln0"/>
        <w:numPr>
          <w:ilvl w:val="0"/>
          <w:numId w:val="0"/>
        </w:numPr>
        <w:shd w:val="clear" w:color="auto" w:fill="FFFFFF"/>
        <w:spacing w:line="312" w:lineRule="atLeast"/>
        <w:jc w:val="center"/>
        <w:textAlignment w:val="baseline"/>
        <w:rPr>
          <w:sz w:val="22"/>
          <w:szCs w:val="22"/>
        </w:rPr>
      </w:pPr>
      <w:r>
        <w:t xml:space="preserve"> </w:t>
      </w:r>
    </w:p>
    <w:p w:rsidR="00AD6C56" w:rsidRDefault="001078C0" w:rsidP="0080546A">
      <w:pPr>
        <w:jc w:val="center"/>
      </w:pPr>
      <w:r>
        <w:t xml:space="preserve">PhDr. Tomáš </w:t>
      </w:r>
      <w:proofErr w:type="spellStart"/>
      <w:r>
        <w:t>Nigrin</w:t>
      </w:r>
      <w:proofErr w:type="spellEnd"/>
      <w:r>
        <w:t>, Ph.D.</w:t>
      </w:r>
    </w:p>
    <w:p w:rsidR="00006ED5" w:rsidRDefault="00AD6C56" w:rsidP="0080546A">
      <w:pPr>
        <w:jc w:val="center"/>
      </w:pPr>
      <w:r>
        <w:t xml:space="preserve">předseda Akademického senátu </w:t>
      </w:r>
      <w:r w:rsidR="0080546A">
        <w:t>Univerzity Karlovy</w:t>
      </w:r>
    </w:p>
    <w:sectPr w:rsidR="00006ED5" w:rsidSect="003368AB">
      <w:headerReference w:type="default" r:id="rId9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3EFBD646" w15:done="0"/>
  <w15:commentEx w15:paraId="2376EF15" w15:done="0"/>
  <w15:commentEx w15:paraId="70588C83" w15:done="0"/>
  <w15:commentEx w15:paraId="48D33980" w15:done="0"/>
  <w15:commentEx w15:paraId="7C03B670" w15:done="0"/>
  <w15:commentEx w15:paraId="4E0055EF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925" w:rsidRDefault="00C65925" w:rsidP="00E54742">
      <w:pPr>
        <w:spacing w:line="240" w:lineRule="auto"/>
      </w:pPr>
      <w:r>
        <w:separator/>
      </w:r>
    </w:p>
  </w:endnote>
  <w:endnote w:type="continuationSeparator" w:id="0">
    <w:p w:rsidR="00C65925" w:rsidRDefault="00C65925" w:rsidP="00E5474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925" w:rsidRDefault="00C65925" w:rsidP="00E54742">
      <w:pPr>
        <w:spacing w:line="240" w:lineRule="auto"/>
      </w:pPr>
      <w:r>
        <w:separator/>
      </w:r>
    </w:p>
  </w:footnote>
  <w:footnote w:type="continuationSeparator" w:id="0">
    <w:p w:rsidR="00C65925" w:rsidRDefault="00C65925" w:rsidP="00E54742">
      <w:pPr>
        <w:spacing w:line="240" w:lineRule="auto"/>
      </w:pPr>
      <w:r>
        <w:continuationSeparator/>
      </w:r>
    </w:p>
  </w:footnote>
  <w:footnote w:id="1">
    <w:p w:rsidR="00A10689" w:rsidRDefault="00A10689" w:rsidP="00A10689">
      <w:pPr>
        <w:pStyle w:val="Textpoznpodarou"/>
      </w:pPr>
      <w:r>
        <w:rPr>
          <w:rStyle w:val="Znakapoznpodarou"/>
        </w:rPr>
        <w:footnoteRef/>
      </w:r>
      <w:r>
        <w:t xml:space="preserve"> Zejména §§ 64 až 66 a § 69 zákona o vysokých školách.</w:t>
      </w:r>
    </w:p>
  </w:footnote>
  <w:footnote w:id="2">
    <w:p w:rsidR="00EC63F1" w:rsidRDefault="00EC63F1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Pr="00BD10EF">
        <w:t xml:space="preserve">§ 9 odst. 1 písm. b) </w:t>
      </w:r>
      <w:r>
        <w:t xml:space="preserve">bod 2. </w:t>
      </w:r>
      <w:r w:rsidRPr="00BD10EF">
        <w:t xml:space="preserve">zákona o vysokých školách. Tento předpis byl schválen </w:t>
      </w:r>
      <w:r>
        <w:t>A</w:t>
      </w:r>
      <w:r w:rsidRPr="00BD10EF">
        <w:t xml:space="preserve">kademickým senátem </w:t>
      </w:r>
      <w:r w:rsidR="0080546A">
        <w:t>U</w:t>
      </w:r>
      <w:r w:rsidRPr="00BD10EF">
        <w:t xml:space="preserve">niverzity </w:t>
      </w:r>
      <w:r w:rsidR="0080546A">
        <w:t xml:space="preserve">Karlovy </w:t>
      </w:r>
      <w:r w:rsidRPr="00BD10EF">
        <w:t xml:space="preserve">dne </w:t>
      </w:r>
      <w:r w:rsidR="00DA4A9C">
        <w:t>23. června 2017.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63F1" w:rsidRPr="001D5462" w:rsidRDefault="00EC63F1" w:rsidP="00840965">
    <w:pPr>
      <w:jc w:val="center"/>
      <w:rPr>
        <w:i/>
        <w:sz w:val="21"/>
        <w:szCs w:val="21"/>
      </w:rPr>
    </w:pPr>
    <w:r>
      <w:rPr>
        <w:i/>
        <w:sz w:val="21"/>
        <w:szCs w:val="21"/>
      </w:rPr>
      <w:t>Disciplinární řád pro studenty 3. lékařské</w:t>
    </w:r>
    <w:r w:rsidRPr="001D5462">
      <w:rPr>
        <w:i/>
        <w:sz w:val="21"/>
        <w:szCs w:val="21"/>
      </w:rPr>
      <w:t xml:space="preserve"> fakult</w:t>
    </w:r>
    <w:r>
      <w:rPr>
        <w:i/>
        <w:sz w:val="21"/>
        <w:szCs w:val="21"/>
      </w:rPr>
      <w:t>y</w:t>
    </w:r>
    <w:r w:rsidRPr="001D5462">
      <w:rPr>
        <w:i/>
        <w:sz w:val="21"/>
        <w:szCs w:val="21"/>
      </w:rPr>
      <w:t xml:space="preserve"> Univerzity Karlovy</w: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607B484C" wp14:editId="749171E2">
              <wp:simplePos x="0" y="0"/>
              <wp:positionH relativeFrom="column">
                <wp:posOffset>15240</wp:posOffset>
              </wp:positionH>
              <wp:positionV relativeFrom="paragraph">
                <wp:posOffset>189230</wp:posOffset>
              </wp:positionV>
              <wp:extent cx="5760720" cy="0"/>
              <wp:effectExtent l="15240" t="11430" r="27940" b="26670"/>
              <wp:wrapNone/>
              <wp:docPr id="3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60720" cy="0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v="urn:schemas-microsoft-com:mac:vml" xmlns:mo="http://schemas.microsoft.com/office/mac/office/2008/main">
          <w:pict>
            <v:line id="Line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2pt,14.9pt" to="454.8pt,14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" o:allowincell="f" strokeweight=".25pt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0ACAE8FC" wp14:editId="2558C505">
              <wp:simplePos x="0" y="0"/>
              <wp:positionH relativeFrom="column">
                <wp:posOffset>15240</wp:posOffset>
              </wp:positionH>
              <wp:positionV relativeFrom="paragraph">
                <wp:posOffset>189230</wp:posOffset>
              </wp:positionV>
              <wp:extent cx="5760720" cy="0"/>
              <wp:effectExtent l="15240" t="11430" r="27940" b="26670"/>
              <wp:wrapNone/>
              <wp:docPr id="2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60720" cy="0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v="urn:schemas-microsoft-com:mac:vml" xmlns:mo="http://schemas.microsoft.com/office/mac/office/2008/main">
          <w:pict>
            <v:line id="Line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2pt,14.9pt" to="454.8pt,14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" o:allowincell="f" strokeweight=".25pt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598B1081" wp14:editId="47050DD6">
              <wp:simplePos x="0" y="0"/>
              <wp:positionH relativeFrom="column">
                <wp:posOffset>15240</wp:posOffset>
              </wp:positionH>
              <wp:positionV relativeFrom="paragraph">
                <wp:posOffset>189230</wp:posOffset>
              </wp:positionV>
              <wp:extent cx="5760720" cy="0"/>
              <wp:effectExtent l="15240" t="11430" r="27940" b="26670"/>
              <wp:wrapNone/>
              <wp:docPr id="1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60720" cy="0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v="urn:schemas-microsoft-com:mac:vml" xmlns:mo="http://schemas.microsoft.com/office/mac/office/2008/main"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2pt,14.9pt" to="454.8pt,14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" o:allowincell="f" strokeweight=".25pt"/>
          </w:pict>
        </mc:Fallback>
      </mc:AlternateContent>
    </w:r>
  </w:p>
  <w:p w:rsidR="00EC63F1" w:rsidRDefault="00EC63F1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559B7"/>
    <w:multiLevelType w:val="multilevel"/>
    <w:tmpl w:val="C5FA8606"/>
    <w:lvl w:ilvl="0">
      <w:start w:val="1"/>
      <w:numFmt w:val="decimal"/>
      <w:pStyle w:val="Seznam-seln1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pStyle w:val="Seznam-neslovan2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1DA6AF5"/>
    <w:multiLevelType w:val="hybridMultilevel"/>
    <w:tmpl w:val="16A073E8"/>
    <w:lvl w:ilvl="0" w:tplc="04050017">
      <w:start w:val="1"/>
      <w:numFmt w:val="lowerLetter"/>
      <w:lvlText w:val="%1)"/>
      <w:lvlJc w:val="left"/>
      <w:pPr>
        <w:ind w:left="1506" w:hanging="360"/>
      </w:pPr>
    </w:lvl>
    <w:lvl w:ilvl="1" w:tplc="04050019" w:tentative="1">
      <w:start w:val="1"/>
      <w:numFmt w:val="lowerLetter"/>
      <w:lvlText w:val="%2."/>
      <w:lvlJc w:val="left"/>
      <w:pPr>
        <w:ind w:left="2226" w:hanging="360"/>
      </w:pPr>
    </w:lvl>
    <w:lvl w:ilvl="2" w:tplc="0405001B" w:tentative="1">
      <w:start w:val="1"/>
      <w:numFmt w:val="lowerRoman"/>
      <w:lvlText w:val="%3."/>
      <w:lvlJc w:val="right"/>
      <w:pPr>
        <w:ind w:left="2946" w:hanging="180"/>
      </w:pPr>
    </w:lvl>
    <w:lvl w:ilvl="3" w:tplc="0405000F" w:tentative="1">
      <w:start w:val="1"/>
      <w:numFmt w:val="decimal"/>
      <w:lvlText w:val="%4."/>
      <w:lvlJc w:val="left"/>
      <w:pPr>
        <w:ind w:left="3666" w:hanging="360"/>
      </w:pPr>
    </w:lvl>
    <w:lvl w:ilvl="4" w:tplc="04050019" w:tentative="1">
      <w:start w:val="1"/>
      <w:numFmt w:val="lowerLetter"/>
      <w:lvlText w:val="%5."/>
      <w:lvlJc w:val="left"/>
      <w:pPr>
        <w:ind w:left="4386" w:hanging="360"/>
      </w:pPr>
    </w:lvl>
    <w:lvl w:ilvl="5" w:tplc="0405001B" w:tentative="1">
      <w:start w:val="1"/>
      <w:numFmt w:val="lowerRoman"/>
      <w:lvlText w:val="%6."/>
      <w:lvlJc w:val="right"/>
      <w:pPr>
        <w:ind w:left="5106" w:hanging="180"/>
      </w:pPr>
    </w:lvl>
    <w:lvl w:ilvl="6" w:tplc="0405000F" w:tentative="1">
      <w:start w:val="1"/>
      <w:numFmt w:val="decimal"/>
      <w:lvlText w:val="%7."/>
      <w:lvlJc w:val="left"/>
      <w:pPr>
        <w:ind w:left="5826" w:hanging="360"/>
      </w:pPr>
    </w:lvl>
    <w:lvl w:ilvl="7" w:tplc="04050019" w:tentative="1">
      <w:start w:val="1"/>
      <w:numFmt w:val="lowerLetter"/>
      <w:lvlText w:val="%8."/>
      <w:lvlJc w:val="left"/>
      <w:pPr>
        <w:ind w:left="6546" w:hanging="360"/>
      </w:pPr>
    </w:lvl>
    <w:lvl w:ilvl="8" w:tplc="040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2">
    <w:nsid w:val="2B10425A"/>
    <w:multiLevelType w:val="hybridMultilevel"/>
    <w:tmpl w:val="92DA450E"/>
    <w:lvl w:ilvl="0" w:tplc="A9268F9C">
      <w:start w:val="1"/>
      <w:numFmt w:val="lowerRoman"/>
      <w:lvlText w:val="%1."/>
      <w:lvlJc w:val="left"/>
      <w:pPr>
        <w:ind w:left="1211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931" w:hanging="360"/>
      </w:pPr>
    </w:lvl>
    <w:lvl w:ilvl="2" w:tplc="0405001B" w:tentative="1">
      <w:start w:val="1"/>
      <w:numFmt w:val="lowerRoman"/>
      <w:lvlText w:val="%3."/>
      <w:lvlJc w:val="right"/>
      <w:pPr>
        <w:ind w:left="2651" w:hanging="180"/>
      </w:pPr>
    </w:lvl>
    <w:lvl w:ilvl="3" w:tplc="0405000F" w:tentative="1">
      <w:start w:val="1"/>
      <w:numFmt w:val="decimal"/>
      <w:lvlText w:val="%4."/>
      <w:lvlJc w:val="left"/>
      <w:pPr>
        <w:ind w:left="3371" w:hanging="360"/>
      </w:pPr>
    </w:lvl>
    <w:lvl w:ilvl="4" w:tplc="04050019" w:tentative="1">
      <w:start w:val="1"/>
      <w:numFmt w:val="lowerLetter"/>
      <w:lvlText w:val="%5."/>
      <w:lvlJc w:val="left"/>
      <w:pPr>
        <w:ind w:left="4091" w:hanging="360"/>
      </w:pPr>
    </w:lvl>
    <w:lvl w:ilvl="5" w:tplc="0405001B" w:tentative="1">
      <w:start w:val="1"/>
      <w:numFmt w:val="lowerRoman"/>
      <w:lvlText w:val="%6."/>
      <w:lvlJc w:val="right"/>
      <w:pPr>
        <w:ind w:left="4811" w:hanging="180"/>
      </w:pPr>
    </w:lvl>
    <w:lvl w:ilvl="6" w:tplc="0405000F" w:tentative="1">
      <w:start w:val="1"/>
      <w:numFmt w:val="decimal"/>
      <w:lvlText w:val="%7."/>
      <w:lvlJc w:val="left"/>
      <w:pPr>
        <w:ind w:left="5531" w:hanging="360"/>
      </w:pPr>
    </w:lvl>
    <w:lvl w:ilvl="7" w:tplc="04050019" w:tentative="1">
      <w:start w:val="1"/>
      <w:numFmt w:val="lowerLetter"/>
      <w:lvlText w:val="%8."/>
      <w:lvlJc w:val="left"/>
      <w:pPr>
        <w:ind w:left="6251" w:hanging="360"/>
      </w:pPr>
    </w:lvl>
    <w:lvl w:ilvl="8" w:tplc="040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>
    <w:nsid w:val="38351485"/>
    <w:multiLevelType w:val="multilevel"/>
    <w:tmpl w:val="C8308C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AD53321"/>
    <w:multiLevelType w:val="hybridMultilevel"/>
    <w:tmpl w:val="8CCCEAB6"/>
    <w:lvl w:ilvl="0" w:tplc="04050017">
      <w:start w:val="1"/>
      <w:numFmt w:val="lowerLetter"/>
      <w:lvlText w:val="%1)"/>
      <w:lvlJc w:val="left"/>
      <w:pPr>
        <w:ind w:left="2226" w:hanging="360"/>
      </w:pPr>
    </w:lvl>
    <w:lvl w:ilvl="1" w:tplc="04050019" w:tentative="1">
      <w:start w:val="1"/>
      <w:numFmt w:val="lowerLetter"/>
      <w:lvlText w:val="%2."/>
      <w:lvlJc w:val="left"/>
      <w:pPr>
        <w:ind w:left="2946" w:hanging="360"/>
      </w:pPr>
    </w:lvl>
    <w:lvl w:ilvl="2" w:tplc="0405001B" w:tentative="1">
      <w:start w:val="1"/>
      <w:numFmt w:val="lowerRoman"/>
      <w:lvlText w:val="%3."/>
      <w:lvlJc w:val="right"/>
      <w:pPr>
        <w:ind w:left="3666" w:hanging="180"/>
      </w:pPr>
    </w:lvl>
    <w:lvl w:ilvl="3" w:tplc="0405000F" w:tentative="1">
      <w:start w:val="1"/>
      <w:numFmt w:val="decimal"/>
      <w:lvlText w:val="%4."/>
      <w:lvlJc w:val="left"/>
      <w:pPr>
        <w:ind w:left="4386" w:hanging="360"/>
      </w:pPr>
    </w:lvl>
    <w:lvl w:ilvl="4" w:tplc="04050019" w:tentative="1">
      <w:start w:val="1"/>
      <w:numFmt w:val="lowerLetter"/>
      <w:lvlText w:val="%5."/>
      <w:lvlJc w:val="left"/>
      <w:pPr>
        <w:ind w:left="5106" w:hanging="360"/>
      </w:pPr>
    </w:lvl>
    <w:lvl w:ilvl="5" w:tplc="0405001B" w:tentative="1">
      <w:start w:val="1"/>
      <w:numFmt w:val="lowerRoman"/>
      <w:lvlText w:val="%6."/>
      <w:lvlJc w:val="right"/>
      <w:pPr>
        <w:ind w:left="5826" w:hanging="180"/>
      </w:pPr>
    </w:lvl>
    <w:lvl w:ilvl="6" w:tplc="0405000F" w:tentative="1">
      <w:start w:val="1"/>
      <w:numFmt w:val="decimal"/>
      <w:lvlText w:val="%7."/>
      <w:lvlJc w:val="left"/>
      <w:pPr>
        <w:ind w:left="6546" w:hanging="360"/>
      </w:pPr>
    </w:lvl>
    <w:lvl w:ilvl="7" w:tplc="04050019" w:tentative="1">
      <w:start w:val="1"/>
      <w:numFmt w:val="lowerLetter"/>
      <w:lvlText w:val="%8."/>
      <w:lvlJc w:val="left"/>
      <w:pPr>
        <w:ind w:left="7266" w:hanging="360"/>
      </w:pPr>
    </w:lvl>
    <w:lvl w:ilvl="8" w:tplc="0405001B" w:tentative="1">
      <w:start w:val="1"/>
      <w:numFmt w:val="lowerRoman"/>
      <w:lvlText w:val="%9."/>
      <w:lvlJc w:val="right"/>
      <w:pPr>
        <w:ind w:left="7986" w:hanging="180"/>
      </w:pPr>
    </w:lvl>
  </w:abstractNum>
  <w:abstractNum w:abstractNumId="5">
    <w:nsid w:val="3BBA165D"/>
    <w:multiLevelType w:val="hybridMultilevel"/>
    <w:tmpl w:val="3E22FA62"/>
    <w:lvl w:ilvl="0" w:tplc="0405001B">
      <w:start w:val="1"/>
      <w:numFmt w:val="lowerLetter"/>
      <w:lvlText w:val="%1)"/>
      <w:lvlJc w:val="left"/>
      <w:pPr>
        <w:ind w:left="785" w:hanging="360"/>
      </w:pPr>
    </w:lvl>
    <w:lvl w:ilvl="1" w:tplc="04050019">
      <w:start w:val="1"/>
      <w:numFmt w:val="lowerLetter"/>
      <w:lvlText w:val="%2."/>
      <w:lvlJc w:val="left"/>
      <w:pPr>
        <w:ind w:left="2496" w:hanging="360"/>
      </w:pPr>
    </w:lvl>
    <w:lvl w:ilvl="2" w:tplc="0405001B" w:tentative="1">
      <w:start w:val="1"/>
      <w:numFmt w:val="lowerRoman"/>
      <w:lvlText w:val="%3."/>
      <w:lvlJc w:val="right"/>
      <w:pPr>
        <w:ind w:left="3216" w:hanging="180"/>
      </w:pPr>
    </w:lvl>
    <w:lvl w:ilvl="3" w:tplc="0405000F" w:tentative="1">
      <w:start w:val="1"/>
      <w:numFmt w:val="decimal"/>
      <w:lvlText w:val="%4."/>
      <w:lvlJc w:val="left"/>
      <w:pPr>
        <w:ind w:left="3936" w:hanging="360"/>
      </w:pPr>
    </w:lvl>
    <w:lvl w:ilvl="4" w:tplc="04050019" w:tentative="1">
      <w:start w:val="1"/>
      <w:numFmt w:val="lowerLetter"/>
      <w:lvlText w:val="%5."/>
      <w:lvlJc w:val="left"/>
      <w:pPr>
        <w:ind w:left="4656" w:hanging="360"/>
      </w:pPr>
    </w:lvl>
    <w:lvl w:ilvl="5" w:tplc="0405001B" w:tentative="1">
      <w:start w:val="1"/>
      <w:numFmt w:val="lowerRoman"/>
      <w:lvlText w:val="%6."/>
      <w:lvlJc w:val="right"/>
      <w:pPr>
        <w:ind w:left="5376" w:hanging="180"/>
      </w:pPr>
    </w:lvl>
    <w:lvl w:ilvl="6" w:tplc="0405000F" w:tentative="1">
      <w:start w:val="1"/>
      <w:numFmt w:val="decimal"/>
      <w:lvlText w:val="%7."/>
      <w:lvlJc w:val="left"/>
      <w:pPr>
        <w:ind w:left="6096" w:hanging="360"/>
      </w:pPr>
    </w:lvl>
    <w:lvl w:ilvl="7" w:tplc="04050019" w:tentative="1">
      <w:start w:val="1"/>
      <w:numFmt w:val="lowerLetter"/>
      <w:lvlText w:val="%8."/>
      <w:lvlJc w:val="left"/>
      <w:pPr>
        <w:ind w:left="6816" w:hanging="360"/>
      </w:pPr>
    </w:lvl>
    <w:lvl w:ilvl="8" w:tplc="040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6">
    <w:nsid w:val="5ADA24BD"/>
    <w:multiLevelType w:val="hybridMultilevel"/>
    <w:tmpl w:val="279048E4"/>
    <w:lvl w:ilvl="0" w:tplc="04050017">
      <w:start w:val="1"/>
      <w:numFmt w:val="lowerLetter"/>
      <w:lvlText w:val="%1)"/>
      <w:lvlJc w:val="left"/>
      <w:pPr>
        <w:ind w:left="1506" w:hanging="360"/>
      </w:pPr>
    </w:lvl>
    <w:lvl w:ilvl="1" w:tplc="04050019" w:tentative="1">
      <w:start w:val="1"/>
      <w:numFmt w:val="lowerLetter"/>
      <w:lvlText w:val="%2."/>
      <w:lvlJc w:val="left"/>
      <w:pPr>
        <w:ind w:left="2226" w:hanging="360"/>
      </w:pPr>
    </w:lvl>
    <w:lvl w:ilvl="2" w:tplc="0405001B" w:tentative="1">
      <w:start w:val="1"/>
      <w:numFmt w:val="lowerRoman"/>
      <w:lvlText w:val="%3."/>
      <w:lvlJc w:val="right"/>
      <w:pPr>
        <w:ind w:left="2946" w:hanging="180"/>
      </w:pPr>
    </w:lvl>
    <w:lvl w:ilvl="3" w:tplc="0405000F" w:tentative="1">
      <w:start w:val="1"/>
      <w:numFmt w:val="decimal"/>
      <w:lvlText w:val="%4."/>
      <w:lvlJc w:val="left"/>
      <w:pPr>
        <w:ind w:left="3666" w:hanging="360"/>
      </w:pPr>
    </w:lvl>
    <w:lvl w:ilvl="4" w:tplc="04050019" w:tentative="1">
      <w:start w:val="1"/>
      <w:numFmt w:val="lowerLetter"/>
      <w:lvlText w:val="%5."/>
      <w:lvlJc w:val="left"/>
      <w:pPr>
        <w:ind w:left="4386" w:hanging="360"/>
      </w:pPr>
    </w:lvl>
    <w:lvl w:ilvl="5" w:tplc="0405001B" w:tentative="1">
      <w:start w:val="1"/>
      <w:numFmt w:val="lowerRoman"/>
      <w:lvlText w:val="%6."/>
      <w:lvlJc w:val="right"/>
      <w:pPr>
        <w:ind w:left="5106" w:hanging="180"/>
      </w:pPr>
    </w:lvl>
    <w:lvl w:ilvl="6" w:tplc="0405000F" w:tentative="1">
      <w:start w:val="1"/>
      <w:numFmt w:val="decimal"/>
      <w:lvlText w:val="%7."/>
      <w:lvlJc w:val="left"/>
      <w:pPr>
        <w:ind w:left="5826" w:hanging="360"/>
      </w:pPr>
    </w:lvl>
    <w:lvl w:ilvl="7" w:tplc="04050019" w:tentative="1">
      <w:start w:val="1"/>
      <w:numFmt w:val="lowerLetter"/>
      <w:lvlText w:val="%8."/>
      <w:lvlJc w:val="left"/>
      <w:pPr>
        <w:ind w:left="6546" w:hanging="360"/>
      </w:pPr>
    </w:lvl>
    <w:lvl w:ilvl="8" w:tplc="040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7">
    <w:nsid w:val="61F658FF"/>
    <w:multiLevelType w:val="hybridMultilevel"/>
    <w:tmpl w:val="F544FA3A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38955E5"/>
    <w:multiLevelType w:val="hybridMultilevel"/>
    <w:tmpl w:val="4ECA1888"/>
    <w:lvl w:ilvl="0" w:tplc="FFDE9714">
      <w:start w:val="1"/>
      <w:numFmt w:val="decimal"/>
      <w:pStyle w:val="Seznam-seln0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04050017">
      <w:start w:val="1"/>
      <w:numFmt w:val="lowerLetter"/>
      <w:lvlText w:val="%2)"/>
      <w:lvlJc w:val="left"/>
      <w:pPr>
        <w:ind w:left="785" w:hanging="360"/>
      </w:pPr>
    </w:lvl>
    <w:lvl w:ilvl="2" w:tplc="0405001B">
      <w:start w:val="1"/>
      <w:numFmt w:val="lowerRoman"/>
      <w:lvlText w:val="%3."/>
      <w:lvlJc w:val="right"/>
      <w:pPr>
        <w:ind w:left="1031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3"/>
    <w:lvlOverride w:ilvl="0">
      <w:startOverride w:val="1"/>
    </w:lvlOverride>
  </w:num>
  <w:num w:numId="3">
    <w:abstractNumId w:val="0"/>
  </w:num>
  <w:num w:numId="4">
    <w:abstractNumId w:val="5"/>
  </w:num>
  <w:num w:numId="5">
    <w:abstractNumId w:val="8"/>
  </w:num>
  <w:num w:numId="6">
    <w:abstractNumId w:val="8"/>
    <w:lvlOverride w:ilvl="0">
      <w:startOverride w:val="1"/>
    </w:lvlOverride>
  </w:num>
  <w:num w:numId="7">
    <w:abstractNumId w:val="8"/>
    <w:lvlOverride w:ilvl="0">
      <w:startOverride w:val="1"/>
    </w:lvlOverride>
  </w:num>
  <w:num w:numId="8">
    <w:abstractNumId w:val="5"/>
  </w:num>
  <w:num w:numId="9">
    <w:abstractNumId w:val="8"/>
    <w:lvlOverride w:ilvl="0">
      <w:startOverride w:val="1"/>
    </w:lvlOverride>
  </w:num>
  <w:num w:numId="10">
    <w:abstractNumId w:val="8"/>
    <w:lvlOverride w:ilvl="0">
      <w:startOverride w:val="1"/>
    </w:lvlOverride>
  </w:num>
  <w:num w:numId="11">
    <w:abstractNumId w:val="5"/>
    <w:lvlOverride w:ilvl="0">
      <w:startOverride w:val="1"/>
    </w:lvlOverride>
  </w:num>
  <w:num w:numId="12">
    <w:abstractNumId w:val="8"/>
    <w:lvlOverride w:ilvl="0">
      <w:startOverride w:val="1"/>
    </w:lvlOverride>
  </w:num>
  <w:num w:numId="13">
    <w:abstractNumId w:val="5"/>
    <w:lvlOverride w:ilvl="0">
      <w:startOverride w:val="1"/>
    </w:lvlOverride>
  </w:num>
  <w:num w:numId="14">
    <w:abstractNumId w:val="8"/>
    <w:lvlOverride w:ilvl="0">
      <w:startOverride w:val="1"/>
    </w:lvlOverride>
  </w:num>
  <w:num w:numId="15">
    <w:abstractNumId w:val="8"/>
    <w:lvlOverride w:ilvl="0">
      <w:startOverride w:val="1"/>
    </w:lvlOverride>
  </w:num>
  <w:num w:numId="16">
    <w:abstractNumId w:val="8"/>
    <w:lvlOverride w:ilvl="0">
      <w:startOverride w:val="1"/>
    </w:lvlOverride>
  </w:num>
  <w:num w:numId="17">
    <w:abstractNumId w:val="2"/>
  </w:num>
  <w:num w:numId="18">
    <w:abstractNumId w:val="8"/>
  </w:num>
  <w:num w:numId="19">
    <w:abstractNumId w:val="8"/>
    <w:lvlOverride w:ilvl="0">
      <w:startOverride w:val="1"/>
    </w:lvlOverride>
  </w:num>
  <w:num w:numId="20">
    <w:abstractNumId w:val="8"/>
    <w:lvlOverride w:ilvl="0">
      <w:startOverride w:val="1"/>
    </w:lvlOverride>
  </w:num>
  <w:num w:numId="21">
    <w:abstractNumId w:val="8"/>
    <w:lvlOverride w:ilvl="0">
      <w:startOverride w:val="1"/>
    </w:lvlOverride>
  </w:num>
  <w:num w:numId="22">
    <w:abstractNumId w:val="8"/>
    <w:lvlOverride w:ilvl="0">
      <w:startOverride w:val="1"/>
    </w:lvlOverride>
  </w:num>
  <w:num w:numId="23">
    <w:abstractNumId w:val="7"/>
  </w:num>
  <w:num w:numId="24">
    <w:abstractNumId w:val="5"/>
  </w:num>
  <w:num w:numId="25">
    <w:abstractNumId w:val="6"/>
  </w:num>
  <w:num w:numId="26">
    <w:abstractNumId w:val="1"/>
  </w:num>
  <w:num w:numId="27">
    <w:abstractNumId w:val="5"/>
  </w:num>
  <w:num w:numId="28">
    <w:abstractNumId w:val="5"/>
  </w:num>
  <w:num w:numId="29">
    <w:abstractNumId w:val="5"/>
  </w:num>
  <w:num w:numId="3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attachedTemplate r:id="rId1"/>
  <w:linkStyle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4790"/>
    <w:rsid w:val="00006ED5"/>
    <w:rsid w:val="00011639"/>
    <w:rsid w:val="000776B9"/>
    <w:rsid w:val="00082368"/>
    <w:rsid w:val="000A718F"/>
    <w:rsid w:val="000C5874"/>
    <w:rsid w:val="000F32F2"/>
    <w:rsid w:val="000F5EC7"/>
    <w:rsid w:val="001078C0"/>
    <w:rsid w:val="0014574C"/>
    <w:rsid w:val="001552CD"/>
    <w:rsid w:val="00167575"/>
    <w:rsid w:val="0020175B"/>
    <w:rsid w:val="00223796"/>
    <w:rsid w:val="00247FE3"/>
    <w:rsid w:val="00267AD9"/>
    <w:rsid w:val="00281011"/>
    <w:rsid w:val="002920F5"/>
    <w:rsid w:val="002E6609"/>
    <w:rsid w:val="0030521E"/>
    <w:rsid w:val="003368AB"/>
    <w:rsid w:val="003A217E"/>
    <w:rsid w:val="003A7B71"/>
    <w:rsid w:val="003B1CC4"/>
    <w:rsid w:val="003F2127"/>
    <w:rsid w:val="00417248"/>
    <w:rsid w:val="00423C4A"/>
    <w:rsid w:val="004401B6"/>
    <w:rsid w:val="00460DCC"/>
    <w:rsid w:val="00466BF7"/>
    <w:rsid w:val="00466F17"/>
    <w:rsid w:val="00474335"/>
    <w:rsid w:val="00475710"/>
    <w:rsid w:val="00490F54"/>
    <w:rsid w:val="0051298B"/>
    <w:rsid w:val="00525CE4"/>
    <w:rsid w:val="00533EA4"/>
    <w:rsid w:val="005A2C58"/>
    <w:rsid w:val="005B2EBA"/>
    <w:rsid w:val="005F5C4B"/>
    <w:rsid w:val="00614DC0"/>
    <w:rsid w:val="00617596"/>
    <w:rsid w:val="0062350B"/>
    <w:rsid w:val="0062677E"/>
    <w:rsid w:val="006463AF"/>
    <w:rsid w:val="00681BE6"/>
    <w:rsid w:val="006B04AF"/>
    <w:rsid w:val="006D1C86"/>
    <w:rsid w:val="006F0B9F"/>
    <w:rsid w:val="00724B13"/>
    <w:rsid w:val="0074256E"/>
    <w:rsid w:val="007E3874"/>
    <w:rsid w:val="0080546A"/>
    <w:rsid w:val="00816278"/>
    <w:rsid w:val="00816827"/>
    <w:rsid w:val="00840965"/>
    <w:rsid w:val="00865043"/>
    <w:rsid w:val="00873A65"/>
    <w:rsid w:val="008954FD"/>
    <w:rsid w:val="008C581F"/>
    <w:rsid w:val="00924790"/>
    <w:rsid w:val="009336BC"/>
    <w:rsid w:val="00992AD3"/>
    <w:rsid w:val="009E4F39"/>
    <w:rsid w:val="009F61E5"/>
    <w:rsid w:val="00A10689"/>
    <w:rsid w:val="00A246D1"/>
    <w:rsid w:val="00A26A4B"/>
    <w:rsid w:val="00A548C4"/>
    <w:rsid w:val="00A6340C"/>
    <w:rsid w:val="00A95A25"/>
    <w:rsid w:val="00AD6C56"/>
    <w:rsid w:val="00B019FE"/>
    <w:rsid w:val="00B10FFC"/>
    <w:rsid w:val="00B30097"/>
    <w:rsid w:val="00BC17E4"/>
    <w:rsid w:val="00C05846"/>
    <w:rsid w:val="00C35F40"/>
    <w:rsid w:val="00C567E0"/>
    <w:rsid w:val="00C65925"/>
    <w:rsid w:val="00C7500A"/>
    <w:rsid w:val="00D02E40"/>
    <w:rsid w:val="00D214A5"/>
    <w:rsid w:val="00D41FFA"/>
    <w:rsid w:val="00D5715D"/>
    <w:rsid w:val="00D72980"/>
    <w:rsid w:val="00D72B62"/>
    <w:rsid w:val="00DA4A9C"/>
    <w:rsid w:val="00DA7F74"/>
    <w:rsid w:val="00E27FA4"/>
    <w:rsid w:val="00E54742"/>
    <w:rsid w:val="00E62F19"/>
    <w:rsid w:val="00E9545B"/>
    <w:rsid w:val="00EC63F1"/>
    <w:rsid w:val="00EF76B2"/>
    <w:rsid w:val="00F358E6"/>
    <w:rsid w:val="00F72AF4"/>
    <w:rsid w:val="00F74468"/>
    <w:rsid w:val="00F8447C"/>
    <w:rsid w:val="00FB2CF2"/>
    <w:rsid w:val="00FC192B"/>
    <w:rsid w:val="00FD5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019FE"/>
    <w:pPr>
      <w:spacing w:after="0"/>
      <w:jc w:val="both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uiPriority w:val="9"/>
    <w:unhideWhenUsed/>
    <w:qFormat/>
    <w:rsid w:val="00B019F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924790"/>
    <w:pPr>
      <w:spacing w:before="100" w:beforeAutospacing="1" w:after="100" w:afterAutospacing="1" w:line="240" w:lineRule="auto"/>
    </w:pPr>
  </w:style>
  <w:style w:type="character" w:customStyle="1" w:styleId="apple-converted-space">
    <w:name w:val="apple-converted-space"/>
    <w:basedOn w:val="Standardnpsmoodstavce"/>
    <w:rsid w:val="00924790"/>
  </w:style>
  <w:style w:type="paragraph" w:styleId="Zhlav">
    <w:name w:val="header"/>
    <w:basedOn w:val="Normln"/>
    <w:link w:val="ZhlavChar"/>
    <w:uiPriority w:val="99"/>
    <w:unhideWhenUsed/>
    <w:rsid w:val="00E54742"/>
    <w:pPr>
      <w:tabs>
        <w:tab w:val="center" w:pos="4536"/>
        <w:tab w:val="right" w:pos="9072"/>
      </w:tabs>
      <w:spacing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54742"/>
  </w:style>
  <w:style w:type="paragraph" w:styleId="Zpat">
    <w:name w:val="footer"/>
    <w:basedOn w:val="Normln"/>
    <w:link w:val="ZpatChar"/>
    <w:uiPriority w:val="99"/>
    <w:unhideWhenUsed/>
    <w:rsid w:val="00E54742"/>
    <w:pPr>
      <w:tabs>
        <w:tab w:val="center" w:pos="4536"/>
        <w:tab w:val="right" w:pos="9072"/>
      </w:tabs>
      <w:spacing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54742"/>
  </w:style>
  <w:style w:type="character" w:customStyle="1" w:styleId="Nadpis1Char">
    <w:name w:val="Nadpis 1 Char"/>
    <w:basedOn w:val="Standardnpsmoodstavce"/>
    <w:link w:val="Nadpis1"/>
    <w:uiPriority w:val="9"/>
    <w:rsid w:val="00B019F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cs-CZ"/>
    </w:rPr>
  </w:style>
  <w:style w:type="paragraph" w:customStyle="1" w:styleId="slolnku">
    <w:name w:val="Číslo článku"/>
    <w:basedOn w:val="Normln"/>
    <w:next w:val="Normln"/>
    <w:rsid w:val="00B019FE"/>
    <w:pPr>
      <w:spacing w:before="300"/>
      <w:jc w:val="center"/>
    </w:pPr>
    <w:rPr>
      <w:b/>
      <w:color w:val="000000"/>
      <w:szCs w:val="22"/>
    </w:rPr>
  </w:style>
  <w:style w:type="paragraph" w:customStyle="1" w:styleId="slosti">
    <w:name w:val="Číslo části"/>
    <w:basedOn w:val="slolnku"/>
    <w:rsid w:val="00B019FE"/>
    <w:rPr>
      <w:sz w:val="26"/>
    </w:rPr>
  </w:style>
  <w:style w:type="paragraph" w:customStyle="1" w:styleId="sloopaten">
    <w:name w:val="Číslo opatření"/>
    <w:basedOn w:val="Normln"/>
    <w:autoRedefine/>
    <w:rsid w:val="00B019FE"/>
    <w:pPr>
      <w:jc w:val="center"/>
    </w:pPr>
    <w:rPr>
      <w:b/>
      <w:color w:val="000000"/>
      <w:sz w:val="30"/>
      <w:szCs w:val="22"/>
    </w:rPr>
  </w:style>
  <w:style w:type="paragraph" w:customStyle="1" w:styleId="Nzevlnku">
    <w:name w:val="Název článku"/>
    <w:basedOn w:val="Normln"/>
    <w:rsid w:val="00B019FE"/>
    <w:pPr>
      <w:spacing w:after="300"/>
      <w:jc w:val="center"/>
    </w:pPr>
    <w:rPr>
      <w:b/>
      <w:color w:val="000000"/>
      <w:szCs w:val="22"/>
    </w:rPr>
  </w:style>
  <w:style w:type="paragraph" w:customStyle="1" w:styleId="Nzevsti">
    <w:name w:val="Název části"/>
    <w:basedOn w:val="Nzevlnku"/>
    <w:rsid w:val="00B019FE"/>
    <w:rPr>
      <w:sz w:val="26"/>
    </w:rPr>
  </w:style>
  <w:style w:type="paragraph" w:customStyle="1" w:styleId="Nzevopaten">
    <w:name w:val="Název opatření"/>
    <w:basedOn w:val="Normln"/>
    <w:rsid w:val="00B019FE"/>
    <w:pPr>
      <w:spacing w:after="300"/>
      <w:contextualSpacing/>
      <w:jc w:val="center"/>
    </w:pPr>
    <w:rPr>
      <w:b/>
      <w:color w:val="000000"/>
      <w:sz w:val="30"/>
      <w:szCs w:val="22"/>
    </w:rPr>
  </w:style>
  <w:style w:type="paragraph" w:customStyle="1" w:styleId="Seznam-psmenn1">
    <w:name w:val="Seznam - písmenný (1)"/>
    <w:basedOn w:val="Normln"/>
    <w:qFormat/>
    <w:rsid w:val="00B019FE"/>
    <w:pPr>
      <w:spacing w:after="120"/>
      <w:contextualSpacing/>
    </w:pPr>
  </w:style>
  <w:style w:type="paragraph" w:customStyle="1" w:styleId="Seznam-seln1">
    <w:name w:val="Seznam - číselný (1)"/>
    <w:basedOn w:val="Normln"/>
    <w:qFormat/>
    <w:rsid w:val="00B019FE"/>
    <w:pPr>
      <w:numPr>
        <w:numId w:val="3"/>
      </w:numPr>
    </w:pPr>
    <w:rPr>
      <w:rFonts w:cs="Arial"/>
    </w:rPr>
  </w:style>
  <w:style w:type="paragraph" w:customStyle="1" w:styleId="Seznam-neslovan2">
    <w:name w:val="Seznam - nečíslovaný (2)"/>
    <w:basedOn w:val="Normln"/>
    <w:qFormat/>
    <w:rsid w:val="00B019FE"/>
    <w:pPr>
      <w:numPr>
        <w:ilvl w:val="1"/>
        <w:numId w:val="3"/>
      </w:numPr>
    </w:pPr>
    <w:rPr>
      <w:rFonts w:cs="Arial"/>
    </w:rPr>
  </w:style>
  <w:style w:type="paragraph" w:customStyle="1" w:styleId="Podpis-vpravo">
    <w:name w:val="Podpis - vpravo"/>
    <w:basedOn w:val="Normln"/>
    <w:qFormat/>
    <w:rsid w:val="00B019FE"/>
    <w:pPr>
      <w:ind w:left="5103"/>
      <w:jc w:val="center"/>
    </w:pPr>
    <w:rPr>
      <w:rFonts w:cs="Arial"/>
    </w:rPr>
  </w:style>
  <w:style w:type="paragraph" w:customStyle="1" w:styleId="Bntext-blok">
    <w:name w:val="Běžný text - blok"/>
    <w:basedOn w:val="Normln"/>
    <w:qFormat/>
    <w:rsid w:val="00B019FE"/>
    <w:rPr>
      <w:rFonts w:cs="Arial"/>
    </w:rPr>
  </w:style>
  <w:style w:type="character" w:customStyle="1" w:styleId="Tunpsmo">
    <w:name w:val="Tučné písmo"/>
    <w:basedOn w:val="Standardnpsmoodstavce"/>
    <w:uiPriority w:val="1"/>
    <w:qFormat/>
    <w:rsid w:val="00B019FE"/>
    <w:rPr>
      <w:b/>
      <w:bCs/>
    </w:rPr>
  </w:style>
  <w:style w:type="paragraph" w:customStyle="1" w:styleId="Seznam-seln0">
    <w:name w:val="Seznam - číselný (0)"/>
    <w:basedOn w:val="Seznam-seln1"/>
    <w:rsid w:val="00B019FE"/>
    <w:pPr>
      <w:numPr>
        <w:numId w:val="18"/>
      </w:numPr>
      <w:spacing w:after="120"/>
    </w:pPr>
  </w:style>
  <w:style w:type="character" w:styleId="Hypertextovodkaz">
    <w:name w:val="Hyperlink"/>
    <w:basedOn w:val="Standardnpsmoodstavce"/>
    <w:uiPriority w:val="99"/>
    <w:rsid w:val="00B019FE"/>
    <w:rPr>
      <w:rFonts w:cs="Times New Roman"/>
      <w:color w:val="0000FF"/>
      <w:u w:val="single"/>
      <w:effect w:val="none"/>
    </w:rPr>
  </w:style>
  <w:style w:type="paragraph" w:styleId="Textpoznpodarou">
    <w:name w:val="footnote text"/>
    <w:basedOn w:val="Normln"/>
    <w:link w:val="TextpoznpodarouChar"/>
    <w:uiPriority w:val="99"/>
    <w:unhideWhenUsed/>
    <w:rsid w:val="00617596"/>
    <w:pPr>
      <w:spacing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617596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basedOn w:val="Standardnpsmoodstavce"/>
    <w:uiPriority w:val="99"/>
    <w:unhideWhenUsed/>
    <w:rsid w:val="00617596"/>
    <w:rPr>
      <w:vertAlign w:val="superscript"/>
    </w:rPr>
  </w:style>
  <w:style w:type="character" w:styleId="Odkaznakoment">
    <w:name w:val="annotation reference"/>
    <w:basedOn w:val="Standardnpsmoodstavce"/>
    <w:uiPriority w:val="99"/>
    <w:semiHidden/>
    <w:unhideWhenUsed/>
    <w:rsid w:val="00F358E6"/>
    <w:rPr>
      <w:rFonts w:cs="Times New Roman"/>
      <w:sz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F358E6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F358E6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F358E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358E6"/>
    <w:rPr>
      <w:rFonts w:ascii="Segoe UI" w:eastAsia="Times New Roman" w:hAnsi="Segoe UI" w:cs="Segoe UI"/>
      <w:sz w:val="18"/>
      <w:szCs w:val="18"/>
      <w:lang w:eastAsia="cs-CZ"/>
    </w:rPr>
  </w:style>
  <w:style w:type="character" w:customStyle="1" w:styleId="Zkladntext411pt">
    <w:name w:val="Z_kladn’ text (4) + 11 pt"/>
    <w:aliases w:val="TuŹnŽ"/>
    <w:uiPriority w:val="99"/>
    <w:rsid w:val="00F358E6"/>
    <w:rPr>
      <w:rFonts w:ascii="Times New Roman" w:hAnsi="Times New Roman"/>
      <w:b/>
      <w:i/>
      <w:sz w:val="22"/>
      <w:u w:val="none"/>
    </w:rPr>
  </w:style>
  <w:style w:type="character" w:customStyle="1" w:styleId="Zakladnitext">
    <w:name w:val="Zakladni text_"/>
    <w:basedOn w:val="Standardnpsmoodstavce"/>
    <w:link w:val="Zakladnitext1"/>
    <w:uiPriority w:val="99"/>
    <w:locked/>
    <w:rsid w:val="00525CE4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Zakladnitext1">
    <w:name w:val="Zakladni text1"/>
    <w:basedOn w:val="Normln"/>
    <w:link w:val="Zakladnitext"/>
    <w:uiPriority w:val="99"/>
    <w:rsid w:val="00525CE4"/>
    <w:pPr>
      <w:shd w:val="clear" w:color="auto" w:fill="FFFFFF"/>
      <w:spacing w:line="277" w:lineRule="exact"/>
      <w:ind w:hanging="380"/>
    </w:pPr>
    <w:rPr>
      <w:rFonts w:eastAsiaTheme="minorHAnsi"/>
      <w:sz w:val="23"/>
      <w:szCs w:val="23"/>
      <w:lang w:eastAsia="en-US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D72B62"/>
    <w:pPr>
      <w:spacing w:line="240" w:lineRule="auto"/>
    </w:pPr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D72B62"/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paragraph" w:customStyle="1" w:styleId="slolnku0">
    <w:name w:val="é’slo Źl_nku"/>
    <w:basedOn w:val="Normln"/>
    <w:next w:val="Normln"/>
    <w:uiPriority w:val="99"/>
    <w:rsid w:val="0051298B"/>
    <w:pPr>
      <w:spacing w:before="300"/>
      <w:jc w:val="center"/>
    </w:pPr>
    <w:rPr>
      <w:b/>
      <w:color w:val="000000"/>
      <w:szCs w:val="22"/>
    </w:rPr>
  </w:style>
  <w:style w:type="paragraph" w:customStyle="1" w:styleId="Nzevlnku0">
    <w:name w:val="N_zev Źl_nku"/>
    <w:basedOn w:val="Normln"/>
    <w:uiPriority w:val="99"/>
    <w:rsid w:val="0051298B"/>
    <w:pPr>
      <w:spacing w:after="300"/>
      <w:contextualSpacing/>
      <w:jc w:val="center"/>
    </w:pPr>
    <w:rPr>
      <w:b/>
      <w:color w:val="000000"/>
      <w:szCs w:val="22"/>
    </w:rPr>
  </w:style>
  <w:style w:type="paragraph" w:customStyle="1" w:styleId="Seznam-selny0">
    <w:name w:val="Seznam - Ź’selny (0)"/>
    <w:basedOn w:val="Normln"/>
    <w:uiPriority w:val="99"/>
    <w:rsid w:val="0051298B"/>
    <w:pPr>
      <w:spacing w:after="120"/>
      <w:ind w:left="360" w:hanging="360"/>
    </w:pPr>
    <w:rPr>
      <w:rFonts w:cs="Arial"/>
    </w:rPr>
  </w:style>
  <w:style w:type="paragraph" w:styleId="Revize">
    <w:name w:val="Revision"/>
    <w:hidden/>
    <w:uiPriority w:val="99"/>
    <w:semiHidden/>
    <w:rsid w:val="005A2C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019FE"/>
    <w:pPr>
      <w:spacing w:after="0"/>
      <w:jc w:val="both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uiPriority w:val="9"/>
    <w:unhideWhenUsed/>
    <w:qFormat/>
    <w:rsid w:val="00B019F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924790"/>
    <w:pPr>
      <w:spacing w:before="100" w:beforeAutospacing="1" w:after="100" w:afterAutospacing="1" w:line="240" w:lineRule="auto"/>
    </w:pPr>
  </w:style>
  <w:style w:type="character" w:customStyle="1" w:styleId="apple-converted-space">
    <w:name w:val="apple-converted-space"/>
    <w:basedOn w:val="Standardnpsmoodstavce"/>
    <w:rsid w:val="00924790"/>
  </w:style>
  <w:style w:type="paragraph" w:styleId="Zhlav">
    <w:name w:val="header"/>
    <w:basedOn w:val="Normln"/>
    <w:link w:val="ZhlavChar"/>
    <w:uiPriority w:val="99"/>
    <w:unhideWhenUsed/>
    <w:rsid w:val="00E54742"/>
    <w:pPr>
      <w:tabs>
        <w:tab w:val="center" w:pos="4536"/>
        <w:tab w:val="right" w:pos="9072"/>
      </w:tabs>
      <w:spacing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54742"/>
  </w:style>
  <w:style w:type="paragraph" w:styleId="Zpat">
    <w:name w:val="footer"/>
    <w:basedOn w:val="Normln"/>
    <w:link w:val="ZpatChar"/>
    <w:uiPriority w:val="99"/>
    <w:unhideWhenUsed/>
    <w:rsid w:val="00E54742"/>
    <w:pPr>
      <w:tabs>
        <w:tab w:val="center" w:pos="4536"/>
        <w:tab w:val="right" w:pos="9072"/>
      </w:tabs>
      <w:spacing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54742"/>
  </w:style>
  <w:style w:type="character" w:customStyle="1" w:styleId="Nadpis1Char">
    <w:name w:val="Nadpis 1 Char"/>
    <w:basedOn w:val="Standardnpsmoodstavce"/>
    <w:link w:val="Nadpis1"/>
    <w:uiPriority w:val="9"/>
    <w:rsid w:val="00B019F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cs-CZ"/>
    </w:rPr>
  </w:style>
  <w:style w:type="paragraph" w:customStyle="1" w:styleId="slolnku">
    <w:name w:val="Číslo článku"/>
    <w:basedOn w:val="Normln"/>
    <w:next w:val="Normln"/>
    <w:rsid w:val="00B019FE"/>
    <w:pPr>
      <w:spacing w:before="300"/>
      <w:jc w:val="center"/>
    </w:pPr>
    <w:rPr>
      <w:b/>
      <w:color w:val="000000"/>
      <w:szCs w:val="22"/>
    </w:rPr>
  </w:style>
  <w:style w:type="paragraph" w:customStyle="1" w:styleId="slosti">
    <w:name w:val="Číslo části"/>
    <w:basedOn w:val="slolnku"/>
    <w:rsid w:val="00B019FE"/>
    <w:rPr>
      <w:sz w:val="26"/>
    </w:rPr>
  </w:style>
  <w:style w:type="paragraph" w:customStyle="1" w:styleId="sloopaten">
    <w:name w:val="Číslo opatření"/>
    <w:basedOn w:val="Normln"/>
    <w:autoRedefine/>
    <w:rsid w:val="00B019FE"/>
    <w:pPr>
      <w:jc w:val="center"/>
    </w:pPr>
    <w:rPr>
      <w:b/>
      <w:color w:val="000000"/>
      <w:sz w:val="30"/>
      <w:szCs w:val="22"/>
    </w:rPr>
  </w:style>
  <w:style w:type="paragraph" w:customStyle="1" w:styleId="Nzevlnku">
    <w:name w:val="Název článku"/>
    <w:basedOn w:val="Normln"/>
    <w:rsid w:val="00B019FE"/>
    <w:pPr>
      <w:spacing w:after="300"/>
      <w:jc w:val="center"/>
    </w:pPr>
    <w:rPr>
      <w:b/>
      <w:color w:val="000000"/>
      <w:szCs w:val="22"/>
    </w:rPr>
  </w:style>
  <w:style w:type="paragraph" w:customStyle="1" w:styleId="Nzevsti">
    <w:name w:val="Název části"/>
    <w:basedOn w:val="Nzevlnku"/>
    <w:rsid w:val="00B019FE"/>
    <w:rPr>
      <w:sz w:val="26"/>
    </w:rPr>
  </w:style>
  <w:style w:type="paragraph" w:customStyle="1" w:styleId="Nzevopaten">
    <w:name w:val="Název opatření"/>
    <w:basedOn w:val="Normln"/>
    <w:rsid w:val="00B019FE"/>
    <w:pPr>
      <w:spacing w:after="300"/>
      <w:contextualSpacing/>
      <w:jc w:val="center"/>
    </w:pPr>
    <w:rPr>
      <w:b/>
      <w:color w:val="000000"/>
      <w:sz w:val="30"/>
      <w:szCs w:val="22"/>
    </w:rPr>
  </w:style>
  <w:style w:type="paragraph" w:customStyle="1" w:styleId="Seznam-psmenn1">
    <w:name w:val="Seznam - písmenný (1)"/>
    <w:basedOn w:val="Normln"/>
    <w:qFormat/>
    <w:rsid w:val="00B019FE"/>
    <w:pPr>
      <w:spacing w:after="120"/>
      <w:contextualSpacing/>
    </w:pPr>
  </w:style>
  <w:style w:type="paragraph" w:customStyle="1" w:styleId="Seznam-seln1">
    <w:name w:val="Seznam - číselný (1)"/>
    <w:basedOn w:val="Normln"/>
    <w:qFormat/>
    <w:rsid w:val="00B019FE"/>
    <w:pPr>
      <w:numPr>
        <w:numId w:val="3"/>
      </w:numPr>
    </w:pPr>
    <w:rPr>
      <w:rFonts w:cs="Arial"/>
    </w:rPr>
  </w:style>
  <w:style w:type="paragraph" w:customStyle="1" w:styleId="Seznam-neslovan2">
    <w:name w:val="Seznam - nečíslovaný (2)"/>
    <w:basedOn w:val="Normln"/>
    <w:qFormat/>
    <w:rsid w:val="00B019FE"/>
    <w:pPr>
      <w:numPr>
        <w:ilvl w:val="1"/>
        <w:numId w:val="3"/>
      </w:numPr>
    </w:pPr>
    <w:rPr>
      <w:rFonts w:cs="Arial"/>
    </w:rPr>
  </w:style>
  <w:style w:type="paragraph" w:customStyle="1" w:styleId="Podpis-vpravo">
    <w:name w:val="Podpis - vpravo"/>
    <w:basedOn w:val="Normln"/>
    <w:qFormat/>
    <w:rsid w:val="00B019FE"/>
    <w:pPr>
      <w:ind w:left="5103"/>
      <w:jc w:val="center"/>
    </w:pPr>
    <w:rPr>
      <w:rFonts w:cs="Arial"/>
    </w:rPr>
  </w:style>
  <w:style w:type="paragraph" w:customStyle="1" w:styleId="Bntext-blok">
    <w:name w:val="Běžný text - blok"/>
    <w:basedOn w:val="Normln"/>
    <w:qFormat/>
    <w:rsid w:val="00B019FE"/>
    <w:rPr>
      <w:rFonts w:cs="Arial"/>
    </w:rPr>
  </w:style>
  <w:style w:type="character" w:customStyle="1" w:styleId="Tunpsmo">
    <w:name w:val="Tučné písmo"/>
    <w:basedOn w:val="Standardnpsmoodstavce"/>
    <w:uiPriority w:val="1"/>
    <w:qFormat/>
    <w:rsid w:val="00B019FE"/>
    <w:rPr>
      <w:b/>
      <w:bCs/>
    </w:rPr>
  </w:style>
  <w:style w:type="paragraph" w:customStyle="1" w:styleId="Seznam-seln0">
    <w:name w:val="Seznam - číselný (0)"/>
    <w:basedOn w:val="Seznam-seln1"/>
    <w:rsid w:val="00B019FE"/>
    <w:pPr>
      <w:numPr>
        <w:numId w:val="18"/>
      </w:numPr>
      <w:spacing w:after="120"/>
    </w:pPr>
  </w:style>
  <w:style w:type="character" w:styleId="Hypertextovodkaz">
    <w:name w:val="Hyperlink"/>
    <w:basedOn w:val="Standardnpsmoodstavce"/>
    <w:uiPriority w:val="99"/>
    <w:rsid w:val="00B019FE"/>
    <w:rPr>
      <w:rFonts w:cs="Times New Roman"/>
      <w:color w:val="0000FF"/>
      <w:u w:val="single"/>
      <w:effect w:val="none"/>
    </w:rPr>
  </w:style>
  <w:style w:type="paragraph" w:styleId="Textpoznpodarou">
    <w:name w:val="footnote text"/>
    <w:basedOn w:val="Normln"/>
    <w:link w:val="TextpoznpodarouChar"/>
    <w:uiPriority w:val="99"/>
    <w:unhideWhenUsed/>
    <w:rsid w:val="00617596"/>
    <w:pPr>
      <w:spacing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617596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basedOn w:val="Standardnpsmoodstavce"/>
    <w:uiPriority w:val="99"/>
    <w:unhideWhenUsed/>
    <w:rsid w:val="00617596"/>
    <w:rPr>
      <w:vertAlign w:val="superscript"/>
    </w:rPr>
  </w:style>
  <w:style w:type="character" w:styleId="Odkaznakoment">
    <w:name w:val="annotation reference"/>
    <w:basedOn w:val="Standardnpsmoodstavce"/>
    <w:uiPriority w:val="99"/>
    <w:semiHidden/>
    <w:unhideWhenUsed/>
    <w:rsid w:val="00F358E6"/>
    <w:rPr>
      <w:rFonts w:cs="Times New Roman"/>
      <w:sz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F358E6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F358E6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F358E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358E6"/>
    <w:rPr>
      <w:rFonts w:ascii="Segoe UI" w:eastAsia="Times New Roman" w:hAnsi="Segoe UI" w:cs="Segoe UI"/>
      <w:sz w:val="18"/>
      <w:szCs w:val="18"/>
      <w:lang w:eastAsia="cs-CZ"/>
    </w:rPr>
  </w:style>
  <w:style w:type="character" w:customStyle="1" w:styleId="Zkladntext411pt">
    <w:name w:val="Z_kladn’ text (4) + 11 pt"/>
    <w:aliases w:val="TuŹnŽ"/>
    <w:uiPriority w:val="99"/>
    <w:rsid w:val="00F358E6"/>
    <w:rPr>
      <w:rFonts w:ascii="Times New Roman" w:hAnsi="Times New Roman"/>
      <w:b/>
      <w:i/>
      <w:sz w:val="22"/>
      <w:u w:val="none"/>
    </w:rPr>
  </w:style>
  <w:style w:type="character" w:customStyle="1" w:styleId="Zakladnitext">
    <w:name w:val="Zakladni text_"/>
    <w:basedOn w:val="Standardnpsmoodstavce"/>
    <w:link w:val="Zakladnitext1"/>
    <w:uiPriority w:val="99"/>
    <w:locked/>
    <w:rsid w:val="00525CE4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Zakladnitext1">
    <w:name w:val="Zakladni text1"/>
    <w:basedOn w:val="Normln"/>
    <w:link w:val="Zakladnitext"/>
    <w:uiPriority w:val="99"/>
    <w:rsid w:val="00525CE4"/>
    <w:pPr>
      <w:shd w:val="clear" w:color="auto" w:fill="FFFFFF"/>
      <w:spacing w:line="277" w:lineRule="exact"/>
      <w:ind w:hanging="380"/>
    </w:pPr>
    <w:rPr>
      <w:rFonts w:eastAsiaTheme="minorHAnsi"/>
      <w:sz w:val="23"/>
      <w:szCs w:val="23"/>
      <w:lang w:eastAsia="en-US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D72B62"/>
    <w:pPr>
      <w:spacing w:line="240" w:lineRule="auto"/>
    </w:pPr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D72B62"/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paragraph" w:customStyle="1" w:styleId="slolnku0">
    <w:name w:val="é’slo Źl_nku"/>
    <w:basedOn w:val="Normln"/>
    <w:next w:val="Normln"/>
    <w:uiPriority w:val="99"/>
    <w:rsid w:val="0051298B"/>
    <w:pPr>
      <w:spacing w:before="300"/>
      <w:jc w:val="center"/>
    </w:pPr>
    <w:rPr>
      <w:b/>
      <w:color w:val="000000"/>
      <w:szCs w:val="22"/>
    </w:rPr>
  </w:style>
  <w:style w:type="paragraph" w:customStyle="1" w:styleId="Nzevlnku0">
    <w:name w:val="N_zev Źl_nku"/>
    <w:basedOn w:val="Normln"/>
    <w:uiPriority w:val="99"/>
    <w:rsid w:val="0051298B"/>
    <w:pPr>
      <w:spacing w:after="300"/>
      <w:contextualSpacing/>
      <w:jc w:val="center"/>
    </w:pPr>
    <w:rPr>
      <w:b/>
      <w:color w:val="000000"/>
      <w:szCs w:val="22"/>
    </w:rPr>
  </w:style>
  <w:style w:type="paragraph" w:customStyle="1" w:styleId="Seznam-selny0">
    <w:name w:val="Seznam - Ź’selny (0)"/>
    <w:basedOn w:val="Normln"/>
    <w:uiPriority w:val="99"/>
    <w:rsid w:val="0051298B"/>
    <w:pPr>
      <w:spacing w:after="120"/>
      <w:ind w:left="360" w:hanging="360"/>
    </w:pPr>
    <w:rPr>
      <w:rFonts w:cs="Arial"/>
    </w:rPr>
  </w:style>
  <w:style w:type="paragraph" w:styleId="Revize">
    <w:name w:val="Revision"/>
    <w:hidden/>
    <w:uiPriority w:val="99"/>
    <w:semiHidden/>
    <w:rsid w:val="005A2C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652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471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07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commentsExtended" Target="commentsExtended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irousekv\AppData\Roaming\Microsoft\&#352;ablony\opatreni_dekana.dotx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B9E49A-EFE5-4835-BE7C-AD3CB910A4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opatreni_dekana.dotx</Template>
  <TotalTime>21</TotalTime>
  <Pages>2</Pages>
  <Words>418</Words>
  <Characters>2472</Characters>
  <Application>Microsoft Office Word</Application>
  <DocSecurity>0</DocSecurity>
  <Lines>20</Lines>
  <Paragraphs>5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2885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Filozofická fakulta</dc:creator>
  <cp:lastModifiedBy>Univerzita Karlova v Praze</cp:lastModifiedBy>
  <cp:revision>10</cp:revision>
  <cp:lastPrinted>2017-04-25T06:44:00Z</cp:lastPrinted>
  <dcterms:created xsi:type="dcterms:W3CDTF">2017-07-18T17:25:00Z</dcterms:created>
  <dcterms:modified xsi:type="dcterms:W3CDTF">2017-07-19T12:16:00Z</dcterms:modified>
</cp:coreProperties>
</file>