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3FD" w:rsidRPr="00100B5F" w:rsidRDefault="001C43FD" w:rsidP="001C43FD">
      <w:pPr>
        <w:spacing w:after="0" w:line="264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bookmarkStart w:id="0" w:name="_GoBack"/>
      <w:bookmarkEnd w:id="0"/>
      <w:r w:rsidRPr="00100B5F">
        <w:rPr>
          <w:rFonts w:ascii="Times New Roman" w:eastAsia="Times New Roman" w:hAnsi="Times New Roman" w:cs="Times New Roman"/>
          <w:sz w:val="24"/>
          <w:szCs w:val="24"/>
          <w:lang w:eastAsia="cs-CZ"/>
        </w:rPr>
        <w:t>Příloha</w:t>
      </w:r>
    </w:p>
    <w:p w:rsidR="001C43FD" w:rsidRPr="00100B5F" w:rsidRDefault="001C43FD" w:rsidP="001C43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</w:pPr>
    </w:p>
    <w:p w:rsidR="001C43FD" w:rsidRPr="00100B5F" w:rsidRDefault="001C43FD" w:rsidP="001C43FD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</w:pPr>
      <w:r w:rsidRPr="00100B5F">
        <w:rPr>
          <w:rFonts w:ascii="Times New Roman" w:eastAsia="Times New Roman" w:hAnsi="Times New Roman" w:cs="Times New Roman"/>
          <w:bCs/>
          <w:sz w:val="28"/>
          <w:szCs w:val="28"/>
          <w:lang w:eastAsia="cs-CZ"/>
        </w:rPr>
        <w:t>Čestné prohlášení</w:t>
      </w:r>
    </w:p>
    <w:p w:rsidR="001C43FD" w:rsidRPr="00100B5F" w:rsidRDefault="001C43FD" w:rsidP="001C43FD">
      <w:pPr>
        <w:spacing w:after="0" w:line="240" w:lineRule="auto"/>
        <w:jc w:val="center"/>
        <w:rPr>
          <w:rFonts w:ascii="Verdana" w:eastAsia="Times New Roman" w:hAnsi="Verdana" w:cs="Verdana"/>
          <w:sz w:val="28"/>
          <w:szCs w:val="28"/>
          <w:lang w:eastAsia="cs-CZ"/>
        </w:rPr>
      </w:pPr>
    </w:p>
    <w:p w:rsidR="001C43FD" w:rsidRPr="00100B5F" w:rsidRDefault="001C43FD" w:rsidP="001C43FD">
      <w:pPr>
        <w:spacing w:after="0" w:line="240" w:lineRule="auto"/>
        <w:jc w:val="center"/>
        <w:rPr>
          <w:rFonts w:ascii="Verdana" w:eastAsia="Times New Roman" w:hAnsi="Verdana" w:cs="Verdana"/>
          <w:sz w:val="24"/>
          <w:szCs w:val="17"/>
          <w:lang w:eastAsia="cs-CZ"/>
        </w:rPr>
      </w:pPr>
    </w:p>
    <w:p w:rsidR="001C43FD" w:rsidRPr="00100B5F" w:rsidRDefault="001C43FD" w:rsidP="001C43FD">
      <w:pPr>
        <w:spacing w:after="0" w:line="240" w:lineRule="auto"/>
        <w:jc w:val="center"/>
        <w:rPr>
          <w:rFonts w:ascii="Verdana" w:eastAsia="Times New Roman" w:hAnsi="Verdana" w:cs="Verdana"/>
          <w:sz w:val="24"/>
          <w:szCs w:val="17"/>
          <w:lang w:eastAsia="cs-CZ"/>
        </w:rPr>
      </w:pPr>
      <w:r w:rsidRPr="00100B5F">
        <w:rPr>
          <w:rFonts w:ascii="Verdana" w:eastAsia="Times New Roman" w:hAnsi="Verdana" w:cs="Verdana"/>
          <w:sz w:val="24"/>
          <w:szCs w:val="17"/>
          <w:lang w:eastAsia="cs-CZ"/>
        </w:rPr>
        <w:tab/>
      </w:r>
    </w:p>
    <w:p w:rsidR="001C43FD" w:rsidRPr="00100B5F" w:rsidRDefault="001C43FD" w:rsidP="001C43FD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Já, ………………………………………………</w:t>
      </w:r>
      <w:proofErr w:type="gramStart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…....,   rodné</w:t>
      </w:r>
      <w:proofErr w:type="gramEnd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číslo ………………………..…, </w:t>
      </w:r>
    </w:p>
    <w:p w:rsidR="001C43FD" w:rsidRPr="00100B5F" w:rsidRDefault="001C43FD" w:rsidP="001C43FD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bytem……………………………………………………………………………………………. </w:t>
      </w:r>
    </w:p>
    <w:p w:rsidR="001C43FD" w:rsidRPr="00100B5F" w:rsidRDefault="001C43FD" w:rsidP="001C43FD">
      <w:pPr>
        <w:spacing w:after="0" w:line="360" w:lineRule="auto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student ……</w:t>
      </w:r>
      <w:proofErr w:type="gramStart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…  ročníku</w:t>
      </w:r>
      <w:proofErr w:type="gramEnd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prezenční formy studia,</w:t>
      </w:r>
    </w:p>
    <w:p w:rsidR="001C43FD" w:rsidRPr="00100B5F" w:rsidRDefault="001C43FD" w:rsidP="001C43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studijního programu ………………………………………………………………………</w:t>
      </w:r>
      <w:proofErr w:type="gramStart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…...., uskutečňovaného</w:t>
      </w:r>
      <w:proofErr w:type="gramEnd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na Univerzitě Karlově, fakultě……………………………………..., tímto čestně prohlašuji, že příjmy osob, společně se mnou posuzovaných podle zákona č. </w:t>
      </w:r>
      <w:r w:rsidRPr="00100B5F">
        <w:rPr>
          <w:rFonts w:ascii="Times New Roman" w:eastAsia="Times New Roman" w:hAnsi="Times New Roman" w:cs="Times New Roman"/>
          <w:bCs/>
          <w:sz w:val="24"/>
          <w:szCs w:val="24"/>
          <w:lang w:eastAsia="cs-CZ"/>
        </w:rPr>
        <w:t>110/2006</w:t>
      </w:r>
      <w:r w:rsidRPr="00100B5F">
        <w:rPr>
          <w:rFonts w:ascii="Times New Roman" w:eastAsia="Times New Roman" w:hAnsi="Times New Roman" w:cs="Times New Roman"/>
          <w:sz w:val="20"/>
          <w:szCs w:val="20"/>
          <w:lang w:eastAsia="cs-CZ"/>
        </w:rPr>
        <w:t xml:space="preserve"> </w:t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Sb., o životním</w:t>
      </w:r>
      <w:r w:rsidRPr="00100B5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a existenčním minimu,</w:t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v platném znění, pro účely tohoto zákona (počet dospělých osob takto posuzovaných ……….,  počet nezaopatřených dětí takto posuz</w:t>
      </w:r>
      <w:r w:rsidR="004F76EC">
        <w:rPr>
          <w:rFonts w:ascii="Times New Roman" w:eastAsia="Times New Roman" w:hAnsi="Times New Roman" w:cs="Times New Roman"/>
          <w:sz w:val="24"/>
          <w:szCs w:val="20"/>
          <w:lang w:eastAsia="cs-CZ"/>
        </w:rPr>
        <w:t>ovaných ……….) činily v roce 2017</w:t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…………..…… Kč a nepřesáhly tak</w:t>
      </w:r>
    </w:p>
    <w:p w:rsidR="001C43FD" w:rsidRPr="00100B5F" w:rsidRDefault="001C43FD" w:rsidP="001C43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a) 1,5 násobek životního minima, *</w:t>
      </w:r>
      <w:r w:rsidRPr="00100B5F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cs-CZ"/>
        </w:rPr>
        <w:t xml:space="preserve"> </w:t>
      </w:r>
    </w:p>
    <w:p w:rsidR="001C43FD" w:rsidRPr="00100B5F" w:rsidRDefault="001C43FD" w:rsidP="001C43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b) 2,4 násobek životního minima,</w:t>
      </w:r>
      <w:r w:rsidRPr="00100B5F">
        <w:rPr>
          <w:rFonts w:ascii="Times New Roman" w:eastAsia="Times New Roman" w:hAnsi="Times New Roman" w:cs="Times New Roman"/>
          <w:sz w:val="24"/>
          <w:szCs w:val="20"/>
          <w:vertAlign w:val="superscript"/>
          <w:lang w:eastAsia="cs-CZ"/>
        </w:rPr>
        <w:t xml:space="preserve"> </w:t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*</w:t>
      </w:r>
    </w:p>
    <w:p w:rsidR="001C43FD" w:rsidRPr="00100B5F" w:rsidRDefault="001C43FD" w:rsidP="001C43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s tím, že do těchto příjmů se nezapočítávají </w:t>
      </w:r>
      <w:r w:rsidR="004F76EC">
        <w:rPr>
          <w:rFonts w:ascii="Times New Roman" w:eastAsia="Times New Roman" w:hAnsi="Times New Roman" w:cs="Times New Roman"/>
          <w:sz w:val="24"/>
          <w:szCs w:val="20"/>
          <w:lang w:eastAsia="cs-CZ"/>
        </w:rPr>
        <w:t>stipendia poskytnutá v roce 2017</w:t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Univerzitou Karlovou. Současně prohlašuji, že nejsem vlastníkem nemovitého majetku ani movitého majetku v hodnotě přesahující 250 000,- Kč a moje majetkové poměry mi neumožňují plně si hradit náklady na bydlení.</w:t>
      </w:r>
    </w:p>
    <w:p w:rsidR="001C43FD" w:rsidRPr="00100B5F" w:rsidRDefault="001C43FD" w:rsidP="001C43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1C43FD" w:rsidRPr="00100B5F" w:rsidRDefault="001C43FD" w:rsidP="001C43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1C43FD" w:rsidRPr="00100B5F" w:rsidRDefault="001C43FD" w:rsidP="001C43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V …………</w:t>
      </w:r>
      <w:proofErr w:type="gramStart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>…..  dne</w:t>
      </w:r>
      <w:proofErr w:type="gramEnd"/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…… … </w:t>
      </w:r>
    </w:p>
    <w:p w:rsidR="001C43FD" w:rsidRPr="00100B5F" w:rsidRDefault="001C43FD" w:rsidP="001C43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1C43FD" w:rsidRPr="00100B5F" w:rsidRDefault="001C43FD" w:rsidP="001C43FD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* nehodící se škrtněte. </w:t>
      </w:r>
    </w:p>
    <w:p w:rsidR="001C43FD" w:rsidRPr="00100B5F" w:rsidRDefault="001C43FD" w:rsidP="001C43FD">
      <w:pPr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1C43FD" w:rsidRPr="00100B5F" w:rsidRDefault="001C43FD" w:rsidP="001C43FD">
      <w:pPr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1C43FD" w:rsidRPr="00100B5F" w:rsidRDefault="001C43FD" w:rsidP="001C43FD">
      <w:pPr>
        <w:spacing w:after="0" w:line="360" w:lineRule="auto"/>
        <w:ind w:firstLine="708"/>
        <w:jc w:val="right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1C43FD" w:rsidRPr="00100B5F" w:rsidRDefault="001C43FD" w:rsidP="001C43FD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</w: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ab/>
        <w:t>……………………………….</w:t>
      </w:r>
    </w:p>
    <w:p w:rsidR="001C43FD" w:rsidRPr="00100B5F" w:rsidRDefault="001C43FD" w:rsidP="001C43FD">
      <w:pPr>
        <w:spacing w:after="0" w:line="360" w:lineRule="auto"/>
        <w:ind w:firstLine="4000"/>
        <w:jc w:val="center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  <w:r w:rsidRPr="00100B5F">
        <w:rPr>
          <w:rFonts w:ascii="Times New Roman" w:eastAsia="Times New Roman" w:hAnsi="Times New Roman" w:cs="Times New Roman"/>
          <w:sz w:val="24"/>
          <w:szCs w:val="20"/>
          <w:lang w:eastAsia="cs-CZ"/>
        </w:rPr>
        <w:t xml:space="preserve">       podpis</w:t>
      </w:r>
    </w:p>
    <w:p w:rsidR="001C43FD" w:rsidRPr="00100B5F" w:rsidRDefault="001C43FD" w:rsidP="001C43FD">
      <w:pPr>
        <w:spacing w:after="0" w:line="240" w:lineRule="auto"/>
        <w:ind w:firstLine="4000"/>
        <w:jc w:val="center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1C43FD" w:rsidRPr="00100B5F" w:rsidRDefault="001C43FD" w:rsidP="001C43FD">
      <w:pPr>
        <w:spacing w:after="0" w:line="240" w:lineRule="auto"/>
        <w:ind w:firstLine="4000"/>
        <w:jc w:val="center"/>
        <w:rPr>
          <w:rFonts w:ascii="Times New Roman" w:eastAsia="Times New Roman" w:hAnsi="Times New Roman" w:cs="Times New Roman"/>
          <w:sz w:val="24"/>
          <w:szCs w:val="20"/>
          <w:lang w:eastAsia="cs-CZ"/>
        </w:rPr>
      </w:pPr>
    </w:p>
    <w:p w:rsidR="001C43FD" w:rsidRPr="00100B5F" w:rsidRDefault="001C43FD" w:rsidP="001C43FD">
      <w:pPr>
        <w:spacing w:after="0" w:line="26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</w:p>
    <w:p w:rsidR="001C43FD" w:rsidRDefault="001C43FD" w:rsidP="001C43FD"/>
    <w:p w:rsidR="00AE472C" w:rsidRDefault="00AE472C"/>
    <w:sectPr w:rsidR="00AE47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3FD"/>
    <w:rsid w:val="00014EDD"/>
    <w:rsid w:val="001C43FD"/>
    <w:rsid w:val="002B304E"/>
    <w:rsid w:val="004F76EC"/>
    <w:rsid w:val="008A0E54"/>
    <w:rsid w:val="009665DC"/>
    <w:rsid w:val="00AA6858"/>
    <w:rsid w:val="00AE472C"/>
    <w:rsid w:val="00B1014A"/>
    <w:rsid w:val="00B43DD2"/>
    <w:rsid w:val="00BF7132"/>
    <w:rsid w:val="00EB2F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C43F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C43FD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C384AFD0.dotm</Template>
  <TotalTime>1</TotalTime>
  <Pages>1</Pages>
  <Words>155</Words>
  <Characters>916</Characters>
  <Application>Microsoft Office Word</Application>
  <DocSecurity>4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1069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uvtuk\jirasek</dc:creator>
  <cp:lastModifiedBy>Univerzita Karlova v Praze</cp:lastModifiedBy>
  <cp:revision>2</cp:revision>
  <dcterms:created xsi:type="dcterms:W3CDTF">2018-06-29T15:51:00Z</dcterms:created>
  <dcterms:modified xsi:type="dcterms:W3CDTF">2018-06-29T15:51:00Z</dcterms:modified>
</cp:coreProperties>
</file>